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horzAnchor="margin" w:tblpXSpec="center" w:tblpY="-1128"/>
        <w:tblW w:w="16267" w:type="dxa"/>
        <w:tblLayout w:type="fixed"/>
        <w:tblLook w:val="04A0" w:firstRow="1" w:lastRow="0" w:firstColumn="1" w:lastColumn="0" w:noHBand="0" w:noVBand="1"/>
      </w:tblPr>
      <w:tblGrid>
        <w:gridCol w:w="16267"/>
      </w:tblGrid>
      <w:tr w:rsidR="006F13D5" w:rsidRPr="0058466F" w:rsidTr="006F13D5">
        <w:tc>
          <w:tcPr>
            <w:tcW w:w="16267" w:type="dxa"/>
            <w:tcBorders>
              <w:top w:val="nil"/>
              <w:left w:val="nil"/>
              <w:bottom w:val="nil"/>
              <w:right w:val="nil"/>
            </w:tcBorders>
          </w:tcPr>
          <w:p w:rsidR="006F13D5" w:rsidRPr="0058466F" w:rsidRDefault="005D709F" w:rsidP="00A363B7">
            <w:pPr>
              <w:jc w:val="center"/>
              <w:rPr>
                <w:rFonts w:cs="Ubuntu"/>
                <w:i/>
                <w:color w:val="990000"/>
                <w:sz w:val="48"/>
                <w:szCs w:val="4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3FB36771" wp14:editId="6094255A">
                  <wp:simplePos x="0" y="0"/>
                  <wp:positionH relativeFrom="page">
                    <wp:posOffset>2450465</wp:posOffset>
                  </wp:positionH>
                  <wp:positionV relativeFrom="page">
                    <wp:posOffset>83388</wp:posOffset>
                  </wp:positionV>
                  <wp:extent cx="5749919" cy="1187999"/>
                  <wp:effectExtent l="0" t="0" r="381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zegorzW\Pictures\identyfikacja\papier\systemowka\header_minimum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919" cy="118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13D5" w:rsidRPr="0058466F" w:rsidTr="005D709F">
        <w:trPr>
          <w:trHeight w:val="4091"/>
        </w:trPr>
        <w:tc>
          <w:tcPr>
            <w:tcW w:w="16267" w:type="dxa"/>
            <w:tcBorders>
              <w:top w:val="nil"/>
              <w:left w:val="nil"/>
              <w:bottom w:val="nil"/>
              <w:right w:val="nil"/>
            </w:tcBorders>
          </w:tcPr>
          <w:p w:rsidR="005D709F" w:rsidRDefault="005D709F" w:rsidP="00462962">
            <w:pPr>
              <w:jc w:val="center"/>
              <w:rPr>
                <w:rFonts w:asciiTheme="majorHAnsi" w:hAnsiTheme="majorHAnsi" w:cs="Ubuntu"/>
                <w:b/>
                <w:sz w:val="28"/>
                <w:szCs w:val="28"/>
              </w:rPr>
            </w:pPr>
          </w:p>
          <w:p w:rsidR="005D709F" w:rsidRDefault="005D709F" w:rsidP="00462962">
            <w:pPr>
              <w:jc w:val="center"/>
              <w:rPr>
                <w:rFonts w:asciiTheme="majorHAnsi" w:hAnsiTheme="majorHAnsi" w:cs="Ubuntu"/>
                <w:b/>
                <w:sz w:val="28"/>
                <w:szCs w:val="28"/>
              </w:rPr>
            </w:pPr>
          </w:p>
          <w:p w:rsidR="005D709F" w:rsidRDefault="005D709F" w:rsidP="00462962">
            <w:pPr>
              <w:jc w:val="center"/>
              <w:rPr>
                <w:rFonts w:asciiTheme="majorHAnsi" w:hAnsiTheme="majorHAnsi" w:cs="Ubuntu"/>
                <w:b/>
                <w:sz w:val="28"/>
                <w:szCs w:val="28"/>
              </w:rPr>
            </w:pPr>
          </w:p>
          <w:p w:rsidR="005D709F" w:rsidRDefault="005D709F" w:rsidP="00462962">
            <w:pPr>
              <w:jc w:val="center"/>
              <w:rPr>
                <w:rFonts w:asciiTheme="majorHAnsi" w:hAnsiTheme="majorHAnsi" w:cs="Ubuntu"/>
                <w:b/>
                <w:sz w:val="28"/>
                <w:szCs w:val="28"/>
              </w:rPr>
            </w:pPr>
          </w:p>
          <w:p w:rsidR="005D709F" w:rsidRPr="005D709F" w:rsidRDefault="005D709F" w:rsidP="00462962">
            <w:pPr>
              <w:jc w:val="center"/>
              <w:rPr>
                <w:rFonts w:asciiTheme="majorHAnsi" w:hAnsiTheme="majorHAnsi" w:cs="Ubuntu"/>
                <w:b/>
                <w:sz w:val="10"/>
                <w:szCs w:val="10"/>
              </w:rPr>
            </w:pPr>
          </w:p>
          <w:p w:rsidR="00462962" w:rsidRPr="00C36CB1" w:rsidRDefault="00462962" w:rsidP="00462962">
            <w:pPr>
              <w:jc w:val="center"/>
              <w:rPr>
                <w:rFonts w:cs="Ubuntu"/>
                <w:sz w:val="28"/>
                <w:szCs w:val="28"/>
              </w:rPr>
            </w:pPr>
            <w:r w:rsidRPr="0058466F">
              <w:rPr>
                <w:rFonts w:cs="Ubuntu"/>
                <w:b/>
                <w:i/>
                <w:noProof/>
                <w:color w:val="990000"/>
                <w:sz w:val="48"/>
                <w:szCs w:val="48"/>
                <w:lang w:eastAsia="pl-PL"/>
              </w:rPr>
              <w:drawing>
                <wp:inline distT="0" distB="0" distL="0" distR="0" wp14:anchorId="31B0A7EB" wp14:editId="6126B6D0">
                  <wp:extent cx="3180729" cy="569344"/>
                  <wp:effectExtent l="0" t="0" r="0" b="0"/>
                  <wp:docPr id="6" name="Obraz 6" descr="C:\Users\justyna.kosuniak\AppData\Local\Microsoft\Windows\Temporary Internet Files\Content.Outlook\U25UPSGK\aktywizacja_header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styna.kosuniak\AppData\Local\Microsoft\Windows\Temporary Internet Files\Content.Outlook\U25UPSGK\aktywizacja_head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3" t="16727" r="15027" b="9477"/>
                          <a:stretch/>
                        </pic:blipFill>
                        <pic:spPr bwMode="auto">
                          <a:xfrm>
                            <a:off x="0" y="0"/>
                            <a:ext cx="3255999" cy="58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Ubuntu"/>
                <w:b/>
                <w:sz w:val="28"/>
                <w:szCs w:val="28"/>
              </w:rPr>
              <w:br/>
            </w:r>
            <w:r w:rsidR="00EE5DFD">
              <w:rPr>
                <w:rFonts w:asciiTheme="majorHAnsi" w:hAnsiTheme="majorHAnsi" w:cs="Ubuntu"/>
                <w:b/>
                <w:sz w:val="28"/>
                <w:szCs w:val="28"/>
              </w:rPr>
              <w:t>z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aprasza </w:t>
            </w:r>
            <w:r w:rsidR="005358F1">
              <w:rPr>
                <w:rFonts w:asciiTheme="majorHAnsi" w:hAnsiTheme="majorHAnsi" w:cs="Ubuntu"/>
                <w:b/>
                <w:sz w:val="28"/>
                <w:szCs w:val="28"/>
              </w:rPr>
              <w:t>firmy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 </w:t>
            </w:r>
            <w:r w:rsidR="00EE5DFD">
              <w:rPr>
                <w:rFonts w:asciiTheme="majorHAnsi" w:hAnsiTheme="majorHAnsi" w:cs="Ubuntu"/>
                <w:b/>
                <w:sz w:val="28"/>
                <w:szCs w:val="28"/>
              </w:rPr>
              <w:t>do udziału w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 </w:t>
            </w:r>
            <w:r w:rsidR="00C36CB1" w:rsidRPr="001245FF">
              <w:rPr>
                <w:rFonts w:asciiTheme="majorHAnsi" w:hAnsiTheme="majorHAnsi" w:cs="Ubuntu"/>
                <w:b/>
                <w:sz w:val="28"/>
                <w:szCs w:val="28"/>
              </w:rPr>
              <w:t>bezpłatn</w:t>
            </w:r>
            <w:r w:rsidR="00EE5DFD">
              <w:rPr>
                <w:rFonts w:asciiTheme="majorHAnsi" w:hAnsiTheme="majorHAnsi" w:cs="Ubuntu"/>
                <w:b/>
                <w:sz w:val="28"/>
                <w:szCs w:val="28"/>
              </w:rPr>
              <w:t>ym</w:t>
            </w:r>
            <w:r w:rsidR="00C36CB1"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 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>spotkani</w:t>
            </w:r>
            <w:r w:rsidR="00EE5DFD">
              <w:rPr>
                <w:rFonts w:asciiTheme="majorHAnsi" w:hAnsiTheme="majorHAnsi" w:cs="Ubuntu"/>
                <w:b/>
                <w:sz w:val="28"/>
                <w:szCs w:val="28"/>
              </w:rPr>
              <w:t>u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, które odbędzie się </w:t>
            </w:r>
            <w:r w:rsidR="00C36CB1" w:rsidRPr="001245FF">
              <w:rPr>
                <w:rFonts w:asciiTheme="majorHAnsi" w:hAnsiTheme="majorHAnsi" w:cs="Ubuntu"/>
                <w:b/>
                <w:sz w:val="28"/>
                <w:szCs w:val="28"/>
              </w:rPr>
              <w:br/>
            </w:r>
            <w:r w:rsidR="00192246" w:rsidRPr="001245FF">
              <w:rPr>
                <w:rFonts w:asciiTheme="majorHAnsi" w:hAnsiTheme="majorHAnsi" w:cs="Ubuntu"/>
                <w:b/>
                <w:sz w:val="28"/>
                <w:szCs w:val="28"/>
              </w:rPr>
              <w:t>27 marca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 2014</w:t>
            </w:r>
            <w:r w:rsidR="002032EC" w:rsidRPr="001245FF">
              <w:rPr>
                <w:rFonts w:asciiTheme="majorHAnsi" w:hAnsiTheme="majorHAnsi" w:cs="Ubuntu"/>
                <w:b/>
                <w:sz w:val="28"/>
                <w:szCs w:val="28"/>
              </w:rPr>
              <w:t>r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 xml:space="preserve">., w </w:t>
            </w:r>
            <w:r w:rsidR="00192246" w:rsidRPr="001245FF">
              <w:rPr>
                <w:rFonts w:asciiTheme="majorHAnsi" w:hAnsiTheme="majorHAnsi" w:cs="Ubuntu"/>
                <w:b/>
                <w:sz w:val="28"/>
                <w:szCs w:val="28"/>
              </w:rPr>
              <w:t>Centrum Kultury w Błoniu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t>,</w:t>
            </w:r>
            <w:r w:rsidRPr="001245FF">
              <w:rPr>
                <w:rFonts w:asciiTheme="majorHAnsi" w:hAnsiTheme="majorHAnsi" w:cs="Ubuntu"/>
                <w:b/>
                <w:sz w:val="28"/>
                <w:szCs w:val="28"/>
              </w:rPr>
              <w:br/>
              <w:t xml:space="preserve">ul. </w:t>
            </w:r>
            <w:r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 xml:space="preserve">Jana </w:t>
            </w:r>
            <w:r w:rsidR="00192246"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>Pawła II</w:t>
            </w:r>
            <w:r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192246"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>1b</w:t>
            </w:r>
            <w:r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 xml:space="preserve"> (sala </w:t>
            </w:r>
            <w:r w:rsidR="00284BC6"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>konferencyjna, II piętro</w:t>
            </w:r>
            <w:r w:rsidRPr="001245FF">
              <w:rPr>
                <w:rFonts w:asciiTheme="majorHAnsi" w:hAnsiTheme="majorHAnsi" w:cs="Arial"/>
                <w:b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:rsidR="006F13D5" w:rsidRPr="00EE5DFD" w:rsidRDefault="006F13D5" w:rsidP="00A363B7">
            <w:pPr>
              <w:jc w:val="center"/>
              <w:rPr>
                <w:rFonts w:cs="Ubuntu"/>
                <w:b/>
                <w:i/>
                <w:sz w:val="24"/>
                <w:szCs w:val="24"/>
              </w:rPr>
            </w:pPr>
          </w:p>
          <w:p w:rsidR="00945511" w:rsidRPr="00A26C81" w:rsidRDefault="00462962" w:rsidP="00945511">
            <w:pPr>
              <w:jc w:val="center"/>
              <w:rPr>
                <w:rFonts w:ascii="Tahoma" w:hAnsi="Tahoma" w:cs="Tahoma"/>
                <w:b/>
                <w:color w:val="990000"/>
                <w:sz w:val="36"/>
                <w:szCs w:val="36"/>
              </w:rPr>
            </w:pPr>
            <w:r w:rsidRP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>„Postaw na pracę –</w:t>
            </w:r>
            <w:r w:rsidR="00A26C81" w:rsidRP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 xml:space="preserve"> </w:t>
            </w:r>
            <w:r w:rsid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>pracownik</w:t>
            </w:r>
            <w:r w:rsidR="00492FC1" w:rsidRP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 xml:space="preserve"> niepełnosprawn</w:t>
            </w:r>
            <w:r w:rsid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>y</w:t>
            </w:r>
            <w:r w:rsidR="00492FC1" w:rsidRPr="00492FC1">
              <w:rPr>
                <w:rFonts w:ascii="Tahoma" w:hAnsi="Tahoma" w:cs="Tahoma"/>
                <w:b/>
                <w:color w:val="990000"/>
                <w:sz w:val="32"/>
                <w:szCs w:val="32"/>
              </w:rPr>
              <w:t xml:space="preserve"> w Twojej firmie</w:t>
            </w:r>
            <w:r w:rsidRPr="00A26C81">
              <w:rPr>
                <w:rFonts w:ascii="Tahoma" w:hAnsi="Tahoma" w:cs="Tahoma"/>
                <w:b/>
                <w:color w:val="990000"/>
                <w:sz w:val="36"/>
                <w:szCs w:val="36"/>
              </w:rPr>
              <w:t>”</w:t>
            </w:r>
          </w:p>
          <w:p w:rsidR="006F13D5" w:rsidRPr="00C36CB1" w:rsidRDefault="006F13D5" w:rsidP="00C36CB1">
            <w:pPr>
              <w:rPr>
                <w:rFonts w:cs="Ubuntu"/>
                <w:b/>
                <w:i/>
                <w:sz w:val="20"/>
                <w:szCs w:val="20"/>
              </w:rPr>
            </w:pPr>
          </w:p>
        </w:tc>
      </w:tr>
    </w:tbl>
    <w:tbl>
      <w:tblPr>
        <w:tblStyle w:val="Tabela-Siatka"/>
        <w:tblW w:w="9889" w:type="dxa"/>
        <w:tblInd w:w="-176" w:type="dxa"/>
        <w:tblBorders>
          <w:insideH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809"/>
        <w:gridCol w:w="4540"/>
        <w:gridCol w:w="3540"/>
      </w:tblGrid>
      <w:tr w:rsidR="0011053C" w:rsidRPr="00E1324D" w:rsidTr="0083605F">
        <w:trPr>
          <w:trHeight w:val="312"/>
        </w:trPr>
        <w:tc>
          <w:tcPr>
            <w:tcW w:w="1809" w:type="dxa"/>
            <w:tcBorders>
              <w:bottom w:val="single" w:sz="4" w:space="0" w:color="auto"/>
            </w:tcBorders>
            <w:shd w:val="pct10" w:color="auto" w:fill="auto"/>
          </w:tcPr>
          <w:p w:rsidR="00D3124C" w:rsidRDefault="00D3124C" w:rsidP="00D358A8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  <w:p w:rsidR="001A2DDE" w:rsidRPr="00E1324D" w:rsidRDefault="00C640A6" w:rsidP="00D358A8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sz w:val="18"/>
                <w:szCs w:val="18"/>
              </w:rPr>
              <w:t>10</w:t>
            </w:r>
            <w:r w:rsidR="000A715A">
              <w:rPr>
                <w:rFonts w:ascii="Tahoma" w:hAnsi="Tahoma" w:cs="Tahoma"/>
                <w:b/>
                <w:sz w:val="18"/>
                <w:szCs w:val="18"/>
              </w:rPr>
              <w:t>.3</w:t>
            </w:r>
            <w:r w:rsidR="001A2DDE" w:rsidRPr="00E1324D">
              <w:rPr>
                <w:rFonts w:ascii="Tahoma" w:hAnsi="Tahoma" w:cs="Tahoma"/>
                <w:b/>
                <w:sz w:val="18"/>
                <w:szCs w:val="18"/>
              </w:rPr>
              <w:t xml:space="preserve">0 </w:t>
            </w:r>
            <w:r w:rsidR="00B777FF">
              <w:rPr>
                <w:rFonts w:ascii="Tahoma" w:hAnsi="Tahoma" w:cs="Tahoma"/>
                <w:b/>
                <w:sz w:val="18"/>
                <w:szCs w:val="18"/>
              </w:rPr>
              <w:t>–</w:t>
            </w:r>
            <w:r w:rsidR="001A2DDE" w:rsidRPr="00E1324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0A715A">
              <w:rPr>
                <w:rFonts w:ascii="Tahoma" w:hAnsi="Tahoma" w:cs="Tahoma"/>
                <w:b/>
                <w:sz w:val="18"/>
                <w:szCs w:val="18"/>
              </w:rPr>
              <w:t>11.00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0" w:color="auto" w:fill="auto"/>
          </w:tcPr>
          <w:p w:rsidR="00D3124C" w:rsidRDefault="00D3124C" w:rsidP="00DC1E7E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  <w:p w:rsidR="001A2DDE" w:rsidRPr="00E1324D" w:rsidRDefault="001A2DDE" w:rsidP="00DC1E7E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sz w:val="18"/>
                <w:szCs w:val="18"/>
              </w:rPr>
              <w:t>Rejestracja gości</w:t>
            </w:r>
          </w:p>
        </w:tc>
        <w:tc>
          <w:tcPr>
            <w:tcW w:w="3540" w:type="dxa"/>
            <w:tcBorders>
              <w:bottom w:val="single" w:sz="4" w:space="0" w:color="auto"/>
            </w:tcBorders>
            <w:shd w:val="pct10" w:color="auto" w:fill="auto"/>
          </w:tcPr>
          <w:p w:rsidR="00D662F0" w:rsidRPr="00E1324D" w:rsidRDefault="00D662F0" w:rsidP="00DC1E7E">
            <w:pPr>
              <w:jc w:val="left"/>
              <w:rPr>
                <w:rFonts w:ascii="Tahoma" w:hAnsi="Tahoma" w:cs="Tahoma"/>
                <w:b/>
                <w:i/>
                <w:sz w:val="18"/>
                <w:szCs w:val="18"/>
              </w:rPr>
            </w:pPr>
          </w:p>
        </w:tc>
      </w:tr>
      <w:tr w:rsidR="00B777FF" w:rsidRPr="00E1324D" w:rsidTr="0083605F">
        <w:trPr>
          <w:trHeight w:val="79"/>
        </w:trPr>
        <w:tc>
          <w:tcPr>
            <w:tcW w:w="1809" w:type="dxa"/>
            <w:tcBorders>
              <w:top w:val="single" w:sz="4" w:space="0" w:color="auto"/>
            </w:tcBorders>
            <w:shd w:val="pct10" w:color="auto" w:fill="auto"/>
          </w:tcPr>
          <w:p w:rsidR="00B777FF" w:rsidRDefault="00B777FF" w:rsidP="00D358A8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pct10" w:color="auto" w:fill="auto"/>
          </w:tcPr>
          <w:p w:rsidR="00B777FF" w:rsidRDefault="00B777FF" w:rsidP="00DC1E7E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</w:tc>
        <w:tc>
          <w:tcPr>
            <w:tcW w:w="3540" w:type="dxa"/>
            <w:tcBorders>
              <w:top w:val="single" w:sz="4" w:space="0" w:color="auto"/>
            </w:tcBorders>
            <w:shd w:val="pct10" w:color="auto" w:fill="auto"/>
          </w:tcPr>
          <w:p w:rsidR="00B777FF" w:rsidRPr="00B777FF" w:rsidRDefault="00B777FF" w:rsidP="00DC1E7E">
            <w:pPr>
              <w:jc w:val="left"/>
              <w:rPr>
                <w:rFonts w:ascii="Tahoma" w:hAnsi="Tahoma" w:cs="Tahoma"/>
                <w:b/>
                <w:i/>
                <w:sz w:val="4"/>
                <w:szCs w:val="4"/>
              </w:rPr>
            </w:pPr>
          </w:p>
        </w:tc>
      </w:tr>
      <w:tr w:rsidR="0011053C" w:rsidRPr="00E1324D" w:rsidTr="0083605F">
        <w:trPr>
          <w:trHeight w:val="809"/>
        </w:trPr>
        <w:tc>
          <w:tcPr>
            <w:tcW w:w="1809" w:type="dxa"/>
            <w:shd w:val="pct10" w:color="auto" w:fill="auto"/>
          </w:tcPr>
          <w:p w:rsidR="00E1324D" w:rsidRPr="00E1324D" w:rsidRDefault="000A715A" w:rsidP="005765E1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11.00</w:t>
            </w:r>
            <w:r w:rsidR="00B777FF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– 11.</w:t>
            </w:r>
            <w:r w:rsidR="005765E1">
              <w:rPr>
                <w:rFonts w:ascii="Tahoma" w:hAnsi="Tahoma" w:cs="Tahoma"/>
                <w:b/>
                <w:sz w:val="18"/>
                <w:szCs w:val="18"/>
              </w:rPr>
              <w:t>2</w:t>
            </w:r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pct10" w:color="auto" w:fill="auto"/>
          </w:tcPr>
          <w:p w:rsidR="00E1324D" w:rsidRPr="00E1324D" w:rsidRDefault="000A715A" w:rsidP="00DC1E7E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Otwarcie spotkania</w:t>
            </w:r>
          </w:p>
        </w:tc>
        <w:tc>
          <w:tcPr>
            <w:tcW w:w="3540" w:type="dxa"/>
            <w:shd w:val="pct10" w:color="auto" w:fill="auto"/>
          </w:tcPr>
          <w:p w:rsidR="00E1324D" w:rsidRPr="00E1324D" w:rsidRDefault="00E1324D" w:rsidP="00716951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sz w:val="18"/>
                <w:szCs w:val="18"/>
              </w:rPr>
              <w:t>Barbara Stachura</w:t>
            </w:r>
          </w:p>
          <w:p w:rsidR="00E1324D" w:rsidRPr="00E1324D" w:rsidRDefault="00E1324D" w:rsidP="00716951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E1324D">
              <w:rPr>
                <w:rFonts w:ascii="Tahoma" w:hAnsi="Tahoma" w:cs="Tahoma"/>
                <w:sz w:val="18"/>
                <w:szCs w:val="18"/>
              </w:rPr>
              <w:t xml:space="preserve">Kierownik Centrum Edukacji i Aktywizacji Zawodowej Osób Niepełnosprawnych </w:t>
            </w:r>
          </w:p>
          <w:p w:rsidR="00E1324D" w:rsidRPr="00E1324D" w:rsidRDefault="00E1324D" w:rsidP="0071695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sz w:val="18"/>
                <w:szCs w:val="18"/>
              </w:rPr>
              <w:t>w Warszawie</w:t>
            </w:r>
          </w:p>
        </w:tc>
      </w:tr>
      <w:tr w:rsidR="0011053C" w:rsidRPr="00E1324D" w:rsidTr="0083605F">
        <w:trPr>
          <w:trHeight w:val="442"/>
        </w:trPr>
        <w:tc>
          <w:tcPr>
            <w:tcW w:w="1809" w:type="dxa"/>
            <w:shd w:val="pct10" w:color="auto" w:fill="auto"/>
          </w:tcPr>
          <w:p w:rsidR="00E1324D" w:rsidRPr="00E1324D" w:rsidRDefault="00E1324D" w:rsidP="00DC1E7E">
            <w:pPr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0" w:type="auto"/>
            <w:shd w:val="pct10" w:color="auto" w:fill="auto"/>
          </w:tcPr>
          <w:p w:rsidR="00E1324D" w:rsidRPr="00E1324D" w:rsidRDefault="00E1324D" w:rsidP="00DC1E7E">
            <w:pPr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3540" w:type="dxa"/>
            <w:tcBorders>
              <w:bottom w:val="nil"/>
            </w:tcBorders>
            <w:shd w:val="pct10" w:color="auto" w:fill="auto"/>
          </w:tcPr>
          <w:p w:rsidR="00E1324D" w:rsidRPr="00E1324D" w:rsidRDefault="00E1324D" w:rsidP="00716951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4"/>
                <w:szCs w:val="4"/>
              </w:rPr>
            </w:pPr>
          </w:p>
          <w:p w:rsidR="00E1324D" w:rsidRPr="00E1324D" w:rsidRDefault="00E1324D" w:rsidP="00716951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Zenon </w:t>
            </w:r>
            <w:r w:rsidR="00192246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Reszka</w:t>
            </w:r>
          </w:p>
          <w:p w:rsidR="00E1324D" w:rsidRPr="00E1324D" w:rsidRDefault="00192246" w:rsidP="0071695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iCs/>
                <w:sz w:val="18"/>
                <w:szCs w:val="18"/>
              </w:rPr>
              <w:t>Burmistrz Miasta Błonie</w:t>
            </w:r>
          </w:p>
        </w:tc>
      </w:tr>
      <w:tr w:rsidR="00F4303A" w:rsidRPr="00E1324D" w:rsidTr="0083605F">
        <w:trPr>
          <w:trHeight w:val="202"/>
        </w:trPr>
        <w:tc>
          <w:tcPr>
            <w:tcW w:w="1809" w:type="dxa"/>
            <w:shd w:val="pct10" w:color="auto" w:fill="auto"/>
          </w:tcPr>
          <w:p w:rsidR="00F4303A" w:rsidRPr="00E1324D" w:rsidRDefault="00F4303A" w:rsidP="00DC1E7E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shd w:val="pct10" w:color="auto" w:fill="auto"/>
          </w:tcPr>
          <w:p w:rsidR="00F4303A" w:rsidRPr="00E1324D" w:rsidRDefault="00F4303A" w:rsidP="00DC1E7E">
            <w:pPr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3540" w:type="dxa"/>
            <w:tcBorders>
              <w:top w:val="nil"/>
              <w:bottom w:val="nil"/>
            </w:tcBorders>
            <w:shd w:val="pct10" w:color="auto" w:fill="auto"/>
          </w:tcPr>
          <w:p w:rsidR="00F4303A" w:rsidRPr="00E1324D" w:rsidRDefault="00F4303A" w:rsidP="003E6267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4"/>
                <w:szCs w:val="4"/>
              </w:rPr>
            </w:pPr>
          </w:p>
          <w:p w:rsidR="00F4303A" w:rsidRPr="00F4303A" w:rsidRDefault="00192246" w:rsidP="003E6267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Jan Żychliński </w:t>
            </w:r>
          </w:p>
        </w:tc>
      </w:tr>
      <w:tr w:rsidR="00F4303A" w:rsidRPr="00E1324D" w:rsidTr="0083605F">
        <w:trPr>
          <w:trHeight w:val="202"/>
        </w:trPr>
        <w:tc>
          <w:tcPr>
            <w:tcW w:w="1809" w:type="dxa"/>
            <w:tcBorders>
              <w:bottom w:val="single" w:sz="4" w:space="0" w:color="auto"/>
            </w:tcBorders>
            <w:shd w:val="pct10" w:color="auto" w:fill="auto"/>
          </w:tcPr>
          <w:p w:rsidR="00F4303A" w:rsidRPr="00E1324D" w:rsidRDefault="00F4303A" w:rsidP="00DC1E7E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pct10" w:color="auto" w:fill="auto"/>
          </w:tcPr>
          <w:p w:rsidR="00F4303A" w:rsidRPr="00E1324D" w:rsidRDefault="00F4303A" w:rsidP="00DC1E7E">
            <w:pPr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</w:tc>
        <w:tc>
          <w:tcPr>
            <w:tcW w:w="3540" w:type="dxa"/>
            <w:tcBorders>
              <w:top w:val="nil"/>
              <w:bottom w:val="single" w:sz="4" w:space="0" w:color="auto"/>
            </w:tcBorders>
            <w:shd w:val="pct10" w:color="auto" w:fill="auto"/>
          </w:tcPr>
          <w:p w:rsidR="00C77A3D" w:rsidRPr="00E1324D" w:rsidRDefault="00192246" w:rsidP="0019224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Starosta Powiatu Warszawskiego Zachodniego</w:t>
            </w:r>
          </w:p>
        </w:tc>
      </w:tr>
      <w:tr w:rsidR="00F4303A" w:rsidRPr="00E1324D" w:rsidTr="007E357D">
        <w:trPr>
          <w:trHeight w:val="75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F4303A" w:rsidRPr="00DC1E7E" w:rsidRDefault="00F4303A" w:rsidP="00DC1E7E">
            <w:pPr>
              <w:jc w:val="left"/>
              <w:rPr>
                <w:rFonts w:ascii="Tahoma" w:hAnsi="Tahoma" w:cs="Tahoma"/>
                <w:b/>
                <w:sz w:val="6"/>
                <w:szCs w:val="6"/>
              </w:rPr>
            </w:pPr>
          </w:p>
          <w:p w:rsidR="00F4303A" w:rsidRPr="00E1324D" w:rsidRDefault="00E2764C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11.</w:t>
            </w:r>
            <w:r w:rsidR="005765E1">
              <w:rPr>
                <w:rFonts w:ascii="Tahoma" w:hAnsi="Tahoma" w:cs="Tahoma"/>
                <w:b/>
                <w:sz w:val="18"/>
                <w:szCs w:val="18"/>
              </w:rPr>
              <w:t>2</w:t>
            </w:r>
            <w:r w:rsidR="00B777FF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F4303A" w:rsidRPr="00E1324D">
              <w:rPr>
                <w:rFonts w:ascii="Tahoma" w:hAnsi="Tahoma" w:cs="Tahoma"/>
                <w:b/>
                <w:sz w:val="18"/>
                <w:szCs w:val="18"/>
              </w:rPr>
              <w:t xml:space="preserve"> – 1</w:t>
            </w:r>
            <w:r>
              <w:rPr>
                <w:rFonts w:ascii="Tahoma" w:hAnsi="Tahoma" w:cs="Tahoma"/>
                <w:b/>
                <w:sz w:val="18"/>
                <w:szCs w:val="18"/>
              </w:rPr>
              <w:t>1.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4</w:t>
            </w:r>
            <w:r w:rsidR="005765E1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F4303A" w:rsidRPr="00E1324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F4303A" w:rsidRPr="00DC1E7E" w:rsidRDefault="00F4303A" w:rsidP="00DC1E7E">
            <w:pPr>
              <w:jc w:val="left"/>
              <w:rPr>
                <w:rFonts w:ascii="Tahoma" w:hAnsi="Tahoma" w:cs="Tahoma"/>
                <w:sz w:val="6"/>
                <w:szCs w:val="6"/>
              </w:rPr>
            </w:pPr>
          </w:p>
          <w:p w:rsidR="00B777FF" w:rsidRPr="00B777FF" w:rsidRDefault="00B028BC" w:rsidP="000A6603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Rządowe </w:t>
            </w:r>
            <w:r w:rsidR="00284BC6">
              <w:rPr>
                <w:rFonts w:ascii="Tahoma" w:hAnsi="Tahoma" w:cs="Tahoma"/>
                <w:sz w:val="18"/>
                <w:szCs w:val="18"/>
              </w:rPr>
              <w:t>działania wspierające firmy w zatrudnianiu osób niepełnosprawnych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F4303A" w:rsidRPr="00DC1E7E" w:rsidRDefault="00F4303A" w:rsidP="00716951">
            <w:pPr>
              <w:spacing w:line="276" w:lineRule="auto"/>
              <w:jc w:val="left"/>
              <w:rPr>
                <w:rFonts w:ascii="Tahoma" w:hAnsi="Tahoma" w:cs="Tahoma"/>
                <w:b/>
                <w:sz w:val="6"/>
                <w:szCs w:val="6"/>
              </w:rPr>
            </w:pPr>
          </w:p>
          <w:p w:rsidR="00284BC6" w:rsidRPr="00F4068F" w:rsidRDefault="00284BC6" w:rsidP="00716951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  <w:shd w:val="clear" w:color="auto" w:fill="E7E7E7" w:themeFill="accent4" w:themeFillTint="66"/>
              </w:rPr>
            </w:pPr>
            <w:r w:rsidRPr="00F4068F">
              <w:rPr>
                <w:rFonts w:ascii="Tahoma" w:hAnsi="Tahoma" w:cs="Tahoma"/>
                <w:b/>
                <w:sz w:val="18"/>
                <w:szCs w:val="18"/>
                <w:shd w:val="clear" w:color="auto" w:fill="E7E7E7" w:themeFill="accent4" w:themeFillTint="66"/>
              </w:rPr>
              <w:t>Jarosław Duda</w:t>
            </w:r>
          </w:p>
          <w:p w:rsidR="00E81B36" w:rsidRPr="002A7922" w:rsidRDefault="00284BC6" w:rsidP="00284BC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2A7922">
              <w:rPr>
                <w:rFonts w:ascii="Tahoma" w:hAnsi="Tahoma" w:cs="Tahoma"/>
                <w:sz w:val="18"/>
                <w:szCs w:val="18"/>
                <w:shd w:val="clear" w:color="auto" w:fill="E7E7E7" w:themeFill="accent4" w:themeFillTint="66"/>
              </w:rPr>
              <w:t xml:space="preserve">Sekretarz Stanu, Pełnomocnik Rządu </w:t>
            </w:r>
            <w:r w:rsidRPr="002A7922">
              <w:rPr>
                <w:rFonts w:ascii="Tahoma" w:hAnsi="Tahoma" w:cs="Tahoma"/>
                <w:sz w:val="18"/>
                <w:szCs w:val="18"/>
                <w:shd w:val="clear" w:color="auto" w:fill="E7E7E7" w:themeFill="accent4" w:themeFillTint="66"/>
              </w:rPr>
              <w:br/>
              <w:t>ds. Osób Niepełnosprawnych</w:t>
            </w:r>
            <w:r w:rsidR="00EB7445" w:rsidRPr="002A7922">
              <w:rPr>
                <w:rFonts w:ascii="Tahoma" w:hAnsi="Tahoma" w:cs="Tahoma"/>
                <w:sz w:val="18"/>
                <w:szCs w:val="18"/>
                <w:shd w:val="clear" w:color="auto" w:fill="E7E7E7" w:themeFill="accent4" w:themeFillTint="66"/>
              </w:rPr>
              <w:t xml:space="preserve"> </w:t>
            </w:r>
          </w:p>
        </w:tc>
      </w:tr>
      <w:tr w:rsidR="00A903CB" w:rsidRPr="00E1324D" w:rsidTr="007E357D">
        <w:trPr>
          <w:trHeight w:val="513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Pr="00E1324D" w:rsidRDefault="00C36C69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11.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4</w:t>
            </w:r>
            <w:r w:rsidR="005765E1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 xml:space="preserve"> – 12.0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E31DF5" w:rsidRPr="00470081" w:rsidRDefault="00E31DF5" w:rsidP="00E31DF5">
            <w:pPr>
              <w:jc w:val="left"/>
              <w:rPr>
                <w:rFonts w:ascii="Tahoma" w:hAnsi="Tahoma" w:cs="Tahoma"/>
                <w:iCs/>
                <w:sz w:val="18"/>
                <w:szCs w:val="18"/>
              </w:rPr>
            </w:pPr>
            <w:r w:rsidRPr="00470081">
              <w:rPr>
                <w:rFonts w:ascii="Tahoma" w:hAnsi="Tahoma" w:cs="Tahoma"/>
                <w:iCs/>
                <w:sz w:val="18"/>
                <w:szCs w:val="18"/>
              </w:rPr>
              <w:t>Modelowe wsparcie Fundacji Aktywizacja</w:t>
            </w:r>
          </w:p>
          <w:p w:rsidR="00E31DF5" w:rsidRPr="00470081" w:rsidRDefault="00E31DF5" w:rsidP="00E31DF5">
            <w:pPr>
              <w:jc w:val="left"/>
              <w:rPr>
                <w:rFonts w:ascii="Tahoma" w:hAnsi="Tahoma" w:cs="Tahoma"/>
                <w:iCs/>
                <w:sz w:val="18"/>
                <w:szCs w:val="18"/>
              </w:rPr>
            </w:pPr>
            <w:r w:rsidRPr="00470081">
              <w:rPr>
                <w:rFonts w:ascii="Tahoma" w:hAnsi="Tahoma" w:cs="Tahoma"/>
                <w:iCs/>
                <w:sz w:val="18"/>
                <w:szCs w:val="18"/>
              </w:rPr>
              <w:t>w zatrudnianiu osób niepełnosprawnych</w:t>
            </w:r>
          </w:p>
          <w:p w:rsidR="00A903CB" w:rsidRPr="00DC1E7E" w:rsidRDefault="00A903CB" w:rsidP="00284BC6">
            <w:pPr>
              <w:spacing w:line="276" w:lineRule="auto"/>
              <w:jc w:val="left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E31DF5" w:rsidRDefault="00C05E26" w:rsidP="00E31DF5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Izabela Jańta</w:t>
            </w:r>
          </w:p>
          <w:p w:rsidR="00A903CB" w:rsidRPr="00E1324D" w:rsidRDefault="00E31DF5" w:rsidP="00E31DF5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Fundacja</w:t>
            </w:r>
            <w:r w:rsidRPr="00E1324D">
              <w:rPr>
                <w:rFonts w:ascii="Tahoma" w:hAnsi="Tahoma" w:cs="Tahoma"/>
                <w:sz w:val="18"/>
                <w:szCs w:val="18"/>
              </w:rPr>
              <w:t xml:space="preserve"> Aktywizacja</w:t>
            </w:r>
          </w:p>
        </w:tc>
      </w:tr>
      <w:tr w:rsidR="00A903CB" w:rsidRPr="00E1324D" w:rsidTr="0083605F">
        <w:trPr>
          <w:trHeight w:val="122"/>
        </w:trPr>
        <w:tc>
          <w:tcPr>
            <w:tcW w:w="1809" w:type="dxa"/>
            <w:tcBorders>
              <w:top w:val="single" w:sz="4" w:space="0" w:color="auto"/>
            </w:tcBorders>
            <w:shd w:val="pct10" w:color="auto" w:fill="auto"/>
          </w:tcPr>
          <w:p w:rsidR="00A903CB" w:rsidRPr="00470081" w:rsidRDefault="002032EC" w:rsidP="001245FF">
            <w:pPr>
              <w:jc w:val="left"/>
              <w:rPr>
                <w:rFonts w:ascii="Tahoma" w:hAnsi="Tahoma" w:cs="Tahoma"/>
                <w:b/>
                <w:sz w:val="6"/>
                <w:szCs w:val="6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12.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C36C69">
              <w:rPr>
                <w:rFonts w:ascii="Tahoma" w:hAnsi="Tahoma" w:cs="Tahoma"/>
                <w:b/>
                <w:sz w:val="18"/>
                <w:szCs w:val="18"/>
              </w:rPr>
              <w:t xml:space="preserve"> – 12</w:t>
            </w:r>
            <w:r w:rsidR="00E2764C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pct10" w:color="auto" w:fill="auto"/>
          </w:tcPr>
          <w:p w:rsidR="00A903CB" w:rsidRPr="00470081" w:rsidRDefault="00E31DF5" w:rsidP="00E31DF5">
            <w:pPr>
              <w:jc w:val="left"/>
              <w:rPr>
                <w:rFonts w:ascii="Tahoma" w:hAnsi="Tahoma" w:cs="Tahoma"/>
                <w:sz w:val="6"/>
                <w:szCs w:val="6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Dostosowanie stanowiska pracy </w:t>
            </w:r>
            <w:r>
              <w:rPr>
                <w:rFonts w:ascii="Tahoma" w:hAnsi="Tahoma" w:cs="Tahoma"/>
                <w:sz w:val="18"/>
                <w:szCs w:val="18"/>
              </w:rPr>
              <w:br/>
              <w:t>dla pracownika z niepełnosprawnością</w:t>
            </w:r>
            <w:r>
              <w:rPr>
                <w:rFonts w:ascii="Tahoma" w:hAnsi="Tahoma" w:cs="Tahoma"/>
                <w:sz w:val="18"/>
                <w:szCs w:val="18"/>
              </w:rPr>
              <w:br/>
            </w:r>
            <w:r w:rsidRPr="00B665FD">
              <w:rPr>
                <w:rFonts w:ascii="Tahoma" w:hAnsi="Tahoma" w:cs="Tahoma"/>
                <w:i/>
                <w:sz w:val="18"/>
                <w:szCs w:val="18"/>
              </w:rPr>
              <w:t>(doposażenie, likwidacja barier architektonicznych)</w:t>
            </w:r>
          </w:p>
        </w:tc>
        <w:tc>
          <w:tcPr>
            <w:tcW w:w="3540" w:type="dxa"/>
            <w:tcBorders>
              <w:top w:val="single" w:sz="4" w:space="0" w:color="auto"/>
            </w:tcBorders>
            <w:shd w:val="pct10" w:color="auto" w:fill="auto"/>
          </w:tcPr>
          <w:p w:rsidR="00E31DF5" w:rsidRPr="00E1324D" w:rsidRDefault="002A7922" w:rsidP="00E31DF5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Aleksandra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Cheda</w:t>
            </w:r>
            <w:proofErr w:type="spellEnd"/>
          </w:p>
          <w:p w:rsidR="00A903CB" w:rsidRPr="00470081" w:rsidRDefault="002A7922" w:rsidP="003F5947">
            <w:pPr>
              <w:jc w:val="left"/>
              <w:rPr>
                <w:rFonts w:ascii="Tahoma" w:hAnsi="Tahoma" w:cs="Tahoma"/>
                <w:b/>
                <w:sz w:val="6"/>
                <w:szCs w:val="6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Z-ca </w:t>
            </w:r>
            <w:r w:rsidR="00E31DF5">
              <w:rPr>
                <w:rFonts w:ascii="Tahoma" w:hAnsi="Tahoma" w:cs="Tahoma"/>
                <w:sz w:val="18"/>
                <w:szCs w:val="18"/>
              </w:rPr>
              <w:t>Dyrektor</w:t>
            </w:r>
            <w:r w:rsidR="003F5947">
              <w:rPr>
                <w:rFonts w:ascii="Tahoma" w:hAnsi="Tahoma" w:cs="Tahoma"/>
                <w:sz w:val="18"/>
                <w:szCs w:val="18"/>
              </w:rPr>
              <w:t>a</w:t>
            </w:r>
            <w:r w:rsidR="00E31DF5">
              <w:rPr>
                <w:rFonts w:ascii="Tahoma" w:hAnsi="Tahoma" w:cs="Tahoma"/>
                <w:sz w:val="18"/>
                <w:szCs w:val="18"/>
              </w:rPr>
              <w:t xml:space="preserve"> Powiatowego Urzędu Pracy w Błoniu</w:t>
            </w:r>
          </w:p>
        </w:tc>
      </w:tr>
      <w:tr w:rsidR="00A903CB" w:rsidRPr="00E1324D" w:rsidTr="0083605F">
        <w:trPr>
          <w:trHeight w:val="85"/>
        </w:trPr>
        <w:tc>
          <w:tcPr>
            <w:tcW w:w="1809" w:type="dxa"/>
            <w:tcBorders>
              <w:top w:val="single" w:sz="4" w:space="0" w:color="auto"/>
            </w:tcBorders>
            <w:shd w:val="pct10" w:color="auto" w:fill="auto"/>
          </w:tcPr>
          <w:p w:rsidR="00A903CB" w:rsidRPr="00B777FF" w:rsidRDefault="00A903CB" w:rsidP="000A715A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pct10" w:color="auto" w:fill="auto"/>
          </w:tcPr>
          <w:p w:rsidR="00A903CB" w:rsidRPr="00B777FF" w:rsidRDefault="00A903CB" w:rsidP="00716951">
            <w:pPr>
              <w:jc w:val="left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540" w:type="dxa"/>
            <w:tcBorders>
              <w:top w:val="single" w:sz="4" w:space="0" w:color="auto"/>
            </w:tcBorders>
            <w:shd w:val="pct10" w:color="auto" w:fill="auto"/>
          </w:tcPr>
          <w:p w:rsidR="00A903CB" w:rsidRPr="00B777FF" w:rsidRDefault="00A903CB" w:rsidP="00716951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</w:tc>
      </w:tr>
      <w:tr w:rsidR="00A903CB" w:rsidRPr="00E1324D" w:rsidTr="007E357D">
        <w:trPr>
          <w:trHeight w:val="133"/>
        </w:trPr>
        <w:tc>
          <w:tcPr>
            <w:tcW w:w="1809" w:type="dxa"/>
            <w:tcBorders>
              <w:bottom w:val="single" w:sz="4" w:space="0" w:color="auto"/>
            </w:tcBorders>
            <w:shd w:val="pct10" w:color="auto" w:fill="auto"/>
          </w:tcPr>
          <w:p w:rsidR="00A903CB" w:rsidRPr="00E1324D" w:rsidRDefault="00A903CB" w:rsidP="001245FF">
            <w:pPr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1</w:t>
            </w:r>
            <w:r w:rsidR="00475FAB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2.2</w:t>
            </w:r>
            <w:r w:rsidR="001245FF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0</w:t>
            </w:r>
            <w:r w:rsidR="00E2764C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– 1</w:t>
            </w:r>
            <w:r w:rsidR="00475FAB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2</w:t>
            </w:r>
            <w:r w:rsidR="00E2764C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.</w:t>
            </w:r>
            <w:r w:rsidR="00475FAB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0" w:color="auto" w:fill="auto"/>
          </w:tcPr>
          <w:p w:rsidR="00A903CB" w:rsidRPr="00E1324D" w:rsidRDefault="00A903CB" w:rsidP="00DC1E7E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E1324D">
              <w:rPr>
                <w:rFonts w:ascii="Tahoma" w:hAnsi="Tahoma" w:cs="Tahoma"/>
                <w:b/>
                <w:sz w:val="18"/>
                <w:szCs w:val="18"/>
              </w:rPr>
              <w:t>Przerwa kawowa</w:t>
            </w:r>
          </w:p>
        </w:tc>
        <w:tc>
          <w:tcPr>
            <w:tcW w:w="3540" w:type="dxa"/>
            <w:tcBorders>
              <w:bottom w:val="single" w:sz="4" w:space="0" w:color="auto"/>
            </w:tcBorders>
            <w:shd w:val="pct10" w:color="auto" w:fill="auto"/>
          </w:tcPr>
          <w:p w:rsidR="00A903CB" w:rsidRPr="00E1324D" w:rsidRDefault="00A903CB" w:rsidP="00DC1E7E">
            <w:pPr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</w:p>
        </w:tc>
      </w:tr>
      <w:tr w:rsidR="00A903CB" w:rsidRPr="00E1324D" w:rsidTr="0083605F">
        <w:trPr>
          <w:trHeight w:val="109"/>
        </w:trPr>
        <w:tc>
          <w:tcPr>
            <w:tcW w:w="1809" w:type="dxa"/>
            <w:tcBorders>
              <w:top w:val="single" w:sz="4" w:space="0" w:color="auto"/>
            </w:tcBorders>
            <w:shd w:val="pct10" w:color="auto" w:fill="auto"/>
          </w:tcPr>
          <w:p w:rsidR="00A903CB" w:rsidRDefault="00A903CB" w:rsidP="00B777FF">
            <w:pPr>
              <w:jc w:val="left"/>
              <w:rPr>
                <w:rFonts w:ascii="Tahoma" w:hAnsi="Tahoma" w:cs="Tahoma"/>
                <w:b/>
                <w:bCs/>
                <w:iCs/>
                <w:sz w:val="4"/>
                <w:szCs w:val="4"/>
              </w:rPr>
            </w:pPr>
          </w:p>
          <w:p w:rsidR="00A903CB" w:rsidRPr="00B777FF" w:rsidRDefault="00475FAB" w:rsidP="001245FF">
            <w:pPr>
              <w:jc w:val="left"/>
              <w:rPr>
                <w:rFonts w:ascii="Tahoma" w:hAnsi="Tahoma" w:cs="Tahoma"/>
                <w:b/>
                <w:bCs/>
                <w:iCs/>
                <w:sz w:val="4"/>
                <w:szCs w:val="4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12.5</w:t>
            </w:r>
            <w:r w:rsidR="00E81B36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E81B36" w:rsidRPr="00E1324D">
              <w:rPr>
                <w:rFonts w:ascii="Tahoma" w:hAnsi="Tahoma" w:cs="Tahoma"/>
                <w:b/>
                <w:sz w:val="18"/>
                <w:szCs w:val="18"/>
              </w:rPr>
              <w:t xml:space="preserve"> – 1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3.10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pct10" w:color="auto" w:fill="auto"/>
          </w:tcPr>
          <w:p w:rsidR="00A903CB" w:rsidRPr="00B777FF" w:rsidRDefault="00E81B36" w:rsidP="00284BC6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  <w:r w:rsidRPr="00E1324D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Know-how </w:t>
            </w:r>
            <w:r w:rsidR="00284BC6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–</w:t>
            </w:r>
            <w:r w:rsidRPr="00E1324D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</w:t>
            </w:r>
            <w:r w:rsidR="00284BC6">
              <w:rPr>
                <w:rFonts w:ascii="Tahoma" w:hAnsi="Tahoma" w:cs="Tahoma"/>
                <w:bCs/>
                <w:iCs/>
                <w:sz w:val="18"/>
                <w:szCs w:val="18"/>
              </w:rPr>
              <w:t xml:space="preserve">dobre praktyki w zatrudnianiu </w:t>
            </w:r>
            <w:r w:rsidR="00475FAB">
              <w:rPr>
                <w:rFonts w:ascii="Tahoma" w:hAnsi="Tahoma" w:cs="Tahoma"/>
                <w:bCs/>
                <w:iCs/>
                <w:sz w:val="18"/>
                <w:szCs w:val="18"/>
              </w:rPr>
              <w:br/>
            </w:r>
            <w:r w:rsidR="00284BC6">
              <w:rPr>
                <w:rFonts w:ascii="Tahoma" w:hAnsi="Tahoma" w:cs="Tahoma"/>
                <w:bCs/>
                <w:iCs/>
                <w:sz w:val="18"/>
                <w:szCs w:val="18"/>
              </w:rPr>
              <w:t>osób niepełnosprawnych</w:t>
            </w:r>
          </w:p>
        </w:tc>
        <w:tc>
          <w:tcPr>
            <w:tcW w:w="3540" w:type="dxa"/>
            <w:tcBorders>
              <w:top w:val="single" w:sz="4" w:space="0" w:color="auto"/>
            </w:tcBorders>
            <w:shd w:val="pct10" w:color="auto" w:fill="auto"/>
          </w:tcPr>
          <w:p w:rsidR="00E81B36" w:rsidRDefault="00284BC6" w:rsidP="00E81B3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Jolanta Markuszewska </w:t>
            </w:r>
          </w:p>
          <w:p w:rsidR="00E81B36" w:rsidRPr="00470081" w:rsidRDefault="00284BC6" w:rsidP="00E81B3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Główny specjalista ds. komunikacji</w:t>
            </w:r>
            <w:r w:rsidR="00C77A3D">
              <w:rPr>
                <w:rFonts w:ascii="Tahoma" w:hAnsi="Tahoma" w:cs="Tahoma"/>
                <w:sz w:val="18"/>
                <w:szCs w:val="18"/>
              </w:rPr>
              <w:t xml:space="preserve"> Poczta Polska</w:t>
            </w:r>
          </w:p>
          <w:p w:rsidR="00284BC6" w:rsidRDefault="00284BC6" w:rsidP="00E81B3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Justyna Siwek</w:t>
            </w:r>
          </w:p>
          <w:p w:rsidR="00A903CB" w:rsidRDefault="00284BC6" w:rsidP="00E81B3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Kierownik działu rekrutacji</w:t>
            </w:r>
            <w:r w:rsidR="00C77A3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0F17C5">
              <w:rPr>
                <w:rFonts w:ascii="Tahoma" w:hAnsi="Tahoma" w:cs="Tahoma"/>
                <w:sz w:val="18"/>
                <w:szCs w:val="18"/>
              </w:rPr>
              <w:br/>
            </w:r>
            <w:r w:rsidR="00C77A3D">
              <w:rPr>
                <w:rFonts w:ascii="Tahoma" w:hAnsi="Tahoma" w:cs="Tahoma"/>
                <w:sz w:val="18"/>
                <w:szCs w:val="18"/>
              </w:rPr>
              <w:t>Poczta Polska</w:t>
            </w:r>
          </w:p>
          <w:p w:rsidR="000606E0" w:rsidRPr="000606E0" w:rsidRDefault="000606E0" w:rsidP="00E81B3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606E0">
              <w:rPr>
                <w:rFonts w:ascii="Tahoma" w:hAnsi="Tahoma" w:cs="Tahoma"/>
                <w:b/>
                <w:sz w:val="18"/>
                <w:szCs w:val="18"/>
              </w:rPr>
              <w:t>Elżbieta Kozłowska</w:t>
            </w:r>
          </w:p>
          <w:p w:rsidR="000606E0" w:rsidRDefault="000606E0" w:rsidP="00E81B3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Specjalista ds. kontrolingu</w:t>
            </w:r>
          </w:p>
          <w:p w:rsidR="000F17C5" w:rsidRPr="00E81B36" w:rsidRDefault="000F17C5" w:rsidP="00E81B3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Poczta Polska</w:t>
            </w:r>
          </w:p>
        </w:tc>
      </w:tr>
      <w:tr w:rsidR="00A903CB" w:rsidRPr="00E1324D" w:rsidTr="0083605F">
        <w:trPr>
          <w:trHeight w:val="74"/>
        </w:trPr>
        <w:tc>
          <w:tcPr>
            <w:tcW w:w="1809" w:type="dxa"/>
            <w:tcBorders>
              <w:bottom w:val="single" w:sz="4" w:space="0" w:color="auto"/>
            </w:tcBorders>
            <w:shd w:val="pct10" w:color="auto" w:fill="auto"/>
          </w:tcPr>
          <w:p w:rsidR="00A903CB" w:rsidRPr="00E81B36" w:rsidRDefault="00A903CB" w:rsidP="00C36C69">
            <w:pPr>
              <w:jc w:val="left"/>
              <w:rPr>
                <w:rFonts w:ascii="Tahoma" w:hAnsi="Tahoma" w:cs="Tahoma"/>
                <w:b/>
                <w:sz w:val="4"/>
                <w:szCs w:val="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pct10" w:color="auto" w:fill="auto"/>
          </w:tcPr>
          <w:p w:rsidR="00A903CB" w:rsidRPr="00E81B36" w:rsidRDefault="00A903CB" w:rsidP="00E81B36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4"/>
                <w:szCs w:val="4"/>
              </w:rPr>
            </w:pPr>
          </w:p>
        </w:tc>
      </w:tr>
      <w:tr w:rsidR="00A903CB" w:rsidRPr="00E1324D" w:rsidTr="00475FAB">
        <w:trPr>
          <w:trHeight w:val="679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Pr="00E1324D" w:rsidRDefault="00C36C69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>3.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10 – 13.3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D16EFD" w:rsidRPr="00475FAB" w:rsidRDefault="007F6A2C" w:rsidP="00495A4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6"/>
                <w:szCs w:val="6"/>
              </w:rPr>
            </w:pPr>
            <w:r w:rsidRPr="00475FAB">
              <w:rPr>
                <w:rFonts w:ascii="Tahoma" w:hAnsi="Tahoma" w:cs="Tahoma"/>
                <w:bCs/>
                <w:iCs/>
                <w:sz w:val="18"/>
                <w:szCs w:val="18"/>
              </w:rPr>
              <w:t xml:space="preserve">Tworzenie korzystnych warunków </w:t>
            </w:r>
            <w:r w:rsidR="003F5947">
              <w:rPr>
                <w:rFonts w:ascii="Tahoma" w:hAnsi="Tahoma" w:cs="Tahoma"/>
                <w:bCs/>
                <w:iCs/>
                <w:sz w:val="18"/>
                <w:szCs w:val="18"/>
              </w:rPr>
              <w:t>dla rozwoju przedsiębiorstw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Pr="00E1324D" w:rsidRDefault="007F6A2C" w:rsidP="00716951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Paweł Białecki</w:t>
            </w:r>
          </w:p>
          <w:p w:rsidR="00A903CB" w:rsidRPr="00E1324D" w:rsidRDefault="007F6A2C" w:rsidP="00716951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Wicestarosta Powiatu Warszawskiego Zachodniego</w:t>
            </w:r>
          </w:p>
        </w:tc>
      </w:tr>
      <w:tr w:rsidR="00475FAB" w:rsidRPr="00E1324D" w:rsidTr="00597B71">
        <w:trPr>
          <w:trHeight w:val="50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475FAB" w:rsidRDefault="003F5947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13.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3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>0 – 1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3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5</w:t>
            </w:r>
            <w:r w:rsidR="00475FAB"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475FAB" w:rsidRPr="00475FAB" w:rsidRDefault="00495A41" w:rsidP="00495A4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E1324D">
              <w:rPr>
                <w:rFonts w:ascii="Tahoma" w:hAnsi="Tahoma" w:cs="Tahoma"/>
                <w:sz w:val="18"/>
                <w:szCs w:val="18"/>
              </w:rPr>
              <w:t xml:space="preserve">Dofinansowanie do wynagrodzeń pracowników </w:t>
            </w:r>
            <w:r>
              <w:rPr>
                <w:rFonts w:ascii="Tahoma" w:hAnsi="Tahoma" w:cs="Tahoma"/>
                <w:sz w:val="18"/>
                <w:szCs w:val="18"/>
              </w:rPr>
              <w:br/>
              <w:t>z niepełnosprawnością oraz o</w:t>
            </w:r>
            <w:r w:rsidRPr="00E1324D">
              <w:rPr>
                <w:rFonts w:ascii="Tahoma" w:hAnsi="Tahoma" w:cs="Tahoma"/>
                <w:sz w:val="18"/>
                <w:szCs w:val="18"/>
              </w:rPr>
              <w:t xml:space="preserve">ptymalizacja kosztów </w:t>
            </w:r>
            <w:r>
              <w:rPr>
                <w:rFonts w:ascii="Tahoma" w:hAnsi="Tahoma" w:cs="Tahoma"/>
                <w:sz w:val="18"/>
                <w:szCs w:val="18"/>
              </w:rPr>
              <w:br/>
            </w:r>
            <w:r w:rsidRPr="00E1324D">
              <w:rPr>
                <w:rFonts w:ascii="Tahoma" w:hAnsi="Tahoma" w:cs="Tahoma"/>
                <w:sz w:val="18"/>
                <w:szCs w:val="18"/>
              </w:rPr>
              <w:t xml:space="preserve">w firmie </w:t>
            </w:r>
            <w:r>
              <w:rPr>
                <w:rFonts w:ascii="Tahoma" w:hAnsi="Tahoma" w:cs="Tahoma"/>
                <w:sz w:val="18"/>
                <w:szCs w:val="18"/>
              </w:rPr>
              <w:t>(</w:t>
            </w:r>
            <w:r w:rsidRPr="00E1324D">
              <w:rPr>
                <w:rFonts w:ascii="Tahoma" w:hAnsi="Tahoma" w:cs="Tahoma"/>
                <w:sz w:val="18"/>
                <w:szCs w:val="18"/>
              </w:rPr>
              <w:t>ulgi we wpłatach na PFRON, szkolenia)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475FAB" w:rsidRPr="00E1324D" w:rsidRDefault="005358F1" w:rsidP="00475FAB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Rafał Bartoszek</w:t>
            </w:r>
          </w:p>
          <w:p w:rsidR="00C77A3D" w:rsidRPr="00BE3EBA" w:rsidRDefault="00597B71" w:rsidP="003E66AA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Fundacja Aktywizacja</w:t>
            </w:r>
          </w:p>
        </w:tc>
      </w:tr>
      <w:tr w:rsidR="00C77A3D" w:rsidRPr="00E1324D" w:rsidTr="0083605F">
        <w:trPr>
          <w:trHeight w:val="32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77A3D" w:rsidRDefault="003F5947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13.50 – 14.</w:t>
            </w:r>
            <w:r w:rsidR="001245FF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77A3D" w:rsidRPr="00475FAB" w:rsidRDefault="00706554" w:rsidP="00706554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iCs/>
                <w:sz w:val="18"/>
                <w:szCs w:val="18"/>
              </w:rPr>
              <w:t>Społeczna odpowiedzialność biznesu a zatrudnienie osób niepełnosprawnych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77A3D" w:rsidRPr="007E357D" w:rsidRDefault="00706554" w:rsidP="00475FAB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Wiesława Kowalska</w:t>
            </w:r>
          </w:p>
          <w:p w:rsidR="00C77A3D" w:rsidRPr="00C77A3D" w:rsidRDefault="00706554" w:rsidP="007E357D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Biuro Pełnomocnika Rządu </w:t>
            </w:r>
            <w:r w:rsidR="000207D3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sz w:val="18"/>
                <w:szCs w:val="18"/>
              </w:rPr>
              <w:t>do Spraw Osób Niepełnosprawnych</w:t>
            </w:r>
          </w:p>
        </w:tc>
      </w:tr>
      <w:tr w:rsidR="00A903CB" w:rsidRPr="00E1324D" w:rsidTr="0083605F">
        <w:trPr>
          <w:trHeight w:val="563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Default="001245FF" w:rsidP="001509C2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14.10 – 15</w:t>
            </w:r>
            <w:r w:rsidR="00A903CB" w:rsidRPr="00E1324D">
              <w:rPr>
                <w:rFonts w:ascii="Tahoma" w:hAnsi="Tahoma" w:cs="Tahoma"/>
                <w:b/>
                <w:sz w:val="18"/>
                <w:szCs w:val="18"/>
              </w:rPr>
              <w:t>.00</w:t>
            </w: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Default="00A903CB" w:rsidP="00597B71">
            <w:pPr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45637F">
              <w:rPr>
                <w:rFonts w:ascii="Tahoma" w:hAnsi="Tahoma" w:cs="Tahoma"/>
                <w:b/>
                <w:sz w:val="18"/>
                <w:szCs w:val="18"/>
              </w:rPr>
              <w:t>Panel dyskusyjny:</w:t>
            </w:r>
            <w:r w:rsidR="002A792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597B71">
              <w:rPr>
                <w:rFonts w:ascii="Tahoma" w:hAnsi="Tahoma" w:cs="Tahoma"/>
                <w:b/>
                <w:sz w:val="18"/>
                <w:szCs w:val="18"/>
              </w:rPr>
              <w:br/>
            </w:r>
            <w:r w:rsidR="00A26599">
              <w:rPr>
                <w:rFonts w:ascii="Tahoma" w:hAnsi="Tahoma" w:cs="Tahoma"/>
                <w:bCs/>
                <w:iCs/>
                <w:sz w:val="18"/>
                <w:szCs w:val="18"/>
              </w:rPr>
              <w:t>CSR przedsiębiorstwa a z</w:t>
            </w:r>
            <w:r w:rsidR="00D16EFD">
              <w:rPr>
                <w:rFonts w:ascii="Tahoma" w:hAnsi="Tahoma" w:cs="Tahoma"/>
                <w:bCs/>
                <w:iCs/>
                <w:sz w:val="18"/>
                <w:szCs w:val="18"/>
              </w:rPr>
              <w:t>atrudnien</w:t>
            </w:r>
            <w:r w:rsidR="00A26599">
              <w:rPr>
                <w:rFonts w:ascii="Tahoma" w:hAnsi="Tahoma" w:cs="Tahoma"/>
                <w:bCs/>
                <w:iCs/>
                <w:sz w:val="18"/>
                <w:szCs w:val="18"/>
              </w:rPr>
              <w:t xml:space="preserve">ie osób niepełnosprawnych </w:t>
            </w:r>
          </w:p>
          <w:p w:rsidR="009B357B" w:rsidRDefault="009B357B" w:rsidP="00716951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lastRenderedPageBreak/>
              <w:t>Moderator</w:t>
            </w:r>
            <w:r w:rsidR="00613DDF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panelu</w:t>
            </w: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: </w:t>
            </w:r>
          </w:p>
          <w:p w:rsidR="009D690D" w:rsidRDefault="009D690D" w:rsidP="0071695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5E3C35" w:rsidRPr="009B357B" w:rsidRDefault="009B357B" w:rsidP="00716951">
            <w:pPr>
              <w:spacing w:line="276" w:lineRule="auto"/>
              <w:jc w:val="left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9B357B">
              <w:rPr>
                <w:rFonts w:ascii="Tahoma" w:hAnsi="Tahoma" w:cs="Tahoma"/>
                <w:bCs/>
                <w:iCs/>
                <w:sz w:val="18"/>
                <w:szCs w:val="18"/>
              </w:rPr>
              <w:t>Magdalena Gremplewska</w:t>
            </w:r>
          </w:p>
          <w:p w:rsidR="009B357B" w:rsidRPr="00E1324D" w:rsidRDefault="009B357B" w:rsidP="00716951">
            <w:pPr>
              <w:spacing w:line="276" w:lineRule="auto"/>
              <w:jc w:val="left"/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</w:pPr>
            <w:r w:rsidRPr="009B357B">
              <w:rPr>
                <w:rFonts w:ascii="Tahoma" w:hAnsi="Tahoma" w:cs="Tahoma"/>
                <w:bCs/>
                <w:iCs/>
                <w:sz w:val="18"/>
                <w:szCs w:val="18"/>
              </w:rPr>
              <w:t>Specjalista ds. wejścia na rynek pracy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EE20E8" w:rsidRDefault="00EE20E8" w:rsidP="00D16EFD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>Janusz Cieślak</w:t>
            </w:r>
          </w:p>
          <w:p w:rsidR="00EE20E8" w:rsidRDefault="00EE20E8" w:rsidP="00D16EFD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Prezes Europejskiego Klubu Biznesu</w:t>
            </w:r>
          </w:p>
          <w:p w:rsidR="00EE20E8" w:rsidRPr="00EE20E8" w:rsidRDefault="00EE20E8" w:rsidP="00D16EFD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bookmarkStart w:id="0" w:name="_GoBack"/>
            <w:bookmarkEnd w:id="0"/>
          </w:p>
          <w:p w:rsidR="00D16EFD" w:rsidRPr="00E1324D" w:rsidRDefault="00D16EFD" w:rsidP="00D16EFD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>Paweł Białecki</w:t>
            </w:r>
          </w:p>
          <w:p w:rsidR="00D16EFD" w:rsidRDefault="00D16EFD" w:rsidP="00D16EFD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Wicestarosta Powiatu Warszawskiego Zachodniego</w:t>
            </w:r>
          </w:p>
          <w:p w:rsidR="00E613B6" w:rsidRDefault="00E613B6" w:rsidP="00E613B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Jolanta Markuszewska </w:t>
            </w:r>
          </w:p>
          <w:p w:rsidR="00E613B6" w:rsidRPr="00470081" w:rsidRDefault="00E613B6" w:rsidP="00E613B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Główny specjalista ds. komunikacji Poczta Polska</w:t>
            </w:r>
          </w:p>
          <w:p w:rsidR="00E613B6" w:rsidRDefault="00E613B6" w:rsidP="00E613B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Justyna Siwek</w:t>
            </w:r>
          </w:p>
          <w:p w:rsidR="00E613B6" w:rsidRDefault="00E613B6" w:rsidP="00E613B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Kierownik działu rekrutacji </w:t>
            </w:r>
          </w:p>
          <w:p w:rsidR="00E613B6" w:rsidRDefault="00E613B6" w:rsidP="00E613B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Poczta Polska</w:t>
            </w:r>
          </w:p>
          <w:p w:rsidR="00E613B6" w:rsidRPr="000606E0" w:rsidRDefault="00E613B6" w:rsidP="00E613B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606E0">
              <w:rPr>
                <w:rFonts w:ascii="Tahoma" w:hAnsi="Tahoma" w:cs="Tahoma"/>
                <w:b/>
                <w:sz w:val="18"/>
                <w:szCs w:val="18"/>
              </w:rPr>
              <w:t>Elżbieta Kozłowska</w:t>
            </w:r>
          </w:p>
          <w:p w:rsidR="000207D3" w:rsidRDefault="00E613B6" w:rsidP="00E613B6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Specjalista ds. kontrolingu</w:t>
            </w:r>
          </w:p>
          <w:p w:rsidR="000207D3" w:rsidRDefault="000207D3" w:rsidP="000207D3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Poczta Polska</w:t>
            </w:r>
          </w:p>
          <w:p w:rsidR="00D16EFD" w:rsidRPr="00E1324D" w:rsidRDefault="00E613B6" w:rsidP="00E613B6">
            <w:pPr>
              <w:spacing w:line="276" w:lineRule="auto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Aleksandra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Cheda</w:t>
            </w:r>
            <w:proofErr w:type="spellEnd"/>
          </w:p>
          <w:p w:rsidR="001245FF" w:rsidRPr="00E81B36" w:rsidRDefault="00E613B6" w:rsidP="003F5947">
            <w:pPr>
              <w:spacing w:line="276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Z-ca Dyrektor</w:t>
            </w:r>
            <w:r w:rsidR="003F5947">
              <w:rPr>
                <w:rFonts w:ascii="Tahoma" w:hAnsi="Tahoma" w:cs="Tahoma"/>
                <w:sz w:val="18"/>
                <w:szCs w:val="18"/>
              </w:rPr>
              <w:t>a</w:t>
            </w:r>
            <w:r>
              <w:rPr>
                <w:rFonts w:ascii="Tahoma" w:hAnsi="Tahoma" w:cs="Tahoma"/>
                <w:sz w:val="18"/>
                <w:szCs w:val="18"/>
              </w:rPr>
              <w:t xml:space="preserve"> Powiatowego Urzędu Pracy w Błoniu</w:t>
            </w:r>
          </w:p>
        </w:tc>
      </w:tr>
      <w:tr w:rsidR="00A903CB" w:rsidRPr="00E1324D" w:rsidTr="0083605F">
        <w:trPr>
          <w:trHeight w:val="231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A903CB" w:rsidRPr="00E1324D" w:rsidRDefault="00A903CB" w:rsidP="00470081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>15</w:t>
            </w:r>
            <w:r w:rsidRPr="00E1324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="004B45EE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="00C36C69"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36CB1" w:rsidRPr="00020878" w:rsidRDefault="001245FF" w:rsidP="001245FF">
            <w:pPr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Zakończenie spotkania oraz o</w:t>
            </w:r>
            <w:r w:rsidR="00A903CB" w:rsidRPr="00E1324D">
              <w:rPr>
                <w:rFonts w:ascii="Tahoma" w:hAnsi="Tahoma" w:cs="Tahoma"/>
                <w:b/>
                <w:sz w:val="18"/>
                <w:szCs w:val="18"/>
              </w:rPr>
              <w:t>biad</w:t>
            </w:r>
          </w:p>
        </w:tc>
      </w:tr>
      <w:tr w:rsidR="00020878" w:rsidRPr="00E1324D" w:rsidTr="0083605F">
        <w:trPr>
          <w:trHeight w:val="277"/>
        </w:trPr>
        <w:tc>
          <w:tcPr>
            <w:tcW w:w="9889" w:type="dxa"/>
            <w:gridSpan w:val="3"/>
            <w:tcBorders>
              <w:top w:val="single" w:sz="4" w:space="0" w:color="auto"/>
            </w:tcBorders>
            <w:shd w:val="pct10" w:color="auto" w:fill="auto"/>
          </w:tcPr>
          <w:p w:rsidR="00C24621" w:rsidRPr="00C24621" w:rsidRDefault="00C24621" w:rsidP="00C24621">
            <w:pPr>
              <w:jc w:val="center"/>
              <w:rPr>
                <w:rFonts w:ascii="Tahoma" w:hAnsi="Tahoma" w:cs="Tahoma"/>
                <w:bCs/>
                <w:sz w:val="6"/>
                <w:szCs w:val="6"/>
              </w:rPr>
            </w:pPr>
          </w:p>
          <w:p w:rsidR="00020878" w:rsidRPr="00D16EFD" w:rsidRDefault="00020878" w:rsidP="00E613B6">
            <w:pPr>
              <w:jc w:val="center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Uprzejmie prosimy o potwierdzenie obecności do dnia </w:t>
            </w:r>
            <w:r w:rsidR="007C3129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2</w:t>
            </w:r>
            <w:r w:rsidR="00597B71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6</w:t>
            </w:r>
            <w:r w:rsidR="00D16EFD"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marca</w:t>
            </w: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2014r.,</w:t>
            </w:r>
            <w:r w:rsidR="00597B71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do godz. 1</w:t>
            </w:r>
            <w:r w:rsidR="00E613B6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4</w:t>
            </w:r>
            <w:r w:rsidR="00597B71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:00</w:t>
            </w: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</w:t>
            </w:r>
            <w:r w:rsidR="00D16EFD"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br/>
            </w: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na adres: </w:t>
            </w:r>
            <w:hyperlink r:id="rId12" w:history="1">
              <w:r w:rsidRPr="00D16EFD">
                <w:rPr>
                  <w:rStyle w:val="Hipercze"/>
                  <w:rFonts w:asciiTheme="majorHAnsi" w:hAnsiTheme="majorHAnsi" w:cs="Tahoma"/>
                  <w:b/>
                  <w:bCs/>
                  <w:color w:val="C00000"/>
                  <w:sz w:val="24"/>
                  <w:szCs w:val="24"/>
                  <w:u w:val="none"/>
                </w:rPr>
                <w:t>warszawa@idn.org.pl</w:t>
              </w:r>
            </w:hyperlink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</w:t>
            </w:r>
            <w:r w:rsidR="00C24621"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l</w:t>
            </w: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>ub</w:t>
            </w:r>
            <w:r w:rsidR="00C24621"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tel.</w:t>
            </w:r>
            <w:r w:rsidRPr="00D16EFD">
              <w:rPr>
                <w:rFonts w:asciiTheme="majorHAnsi" w:hAnsiTheme="majorHAnsi" w:cs="Tahoma"/>
                <w:b/>
                <w:bCs/>
                <w:sz w:val="24"/>
                <w:szCs w:val="24"/>
              </w:rPr>
              <w:t xml:space="preserve"> </w:t>
            </w:r>
            <w:r w:rsidRPr="00D16EFD">
              <w:rPr>
                <w:rFonts w:asciiTheme="majorHAnsi" w:hAnsiTheme="majorHAnsi" w:cs="Tahoma"/>
                <w:b/>
                <w:bCs/>
                <w:color w:val="C00000"/>
                <w:sz w:val="24"/>
                <w:szCs w:val="24"/>
              </w:rPr>
              <w:t>+48 </w:t>
            </w:r>
            <w:r w:rsidRPr="00D16EFD">
              <w:rPr>
                <w:rFonts w:asciiTheme="majorHAnsi" w:hAnsiTheme="majorHAnsi" w:cs="Tahoma"/>
                <w:b/>
                <w:bCs/>
                <w:color w:val="C00000"/>
                <w:sz w:val="24"/>
                <w:szCs w:val="24"/>
                <w:lang w:eastAsia="pl-PL"/>
              </w:rPr>
              <w:t>50</w:t>
            </w:r>
            <w:r w:rsidR="00597B71">
              <w:rPr>
                <w:rFonts w:asciiTheme="majorHAnsi" w:hAnsiTheme="majorHAnsi" w:cs="Tahoma"/>
                <w:b/>
                <w:bCs/>
                <w:color w:val="C00000"/>
                <w:sz w:val="24"/>
                <w:szCs w:val="24"/>
                <w:lang w:eastAsia="pl-PL"/>
              </w:rPr>
              <w:t>4-463-703</w:t>
            </w:r>
          </w:p>
        </w:tc>
      </w:tr>
    </w:tbl>
    <w:p w:rsidR="00846A73" w:rsidRDefault="00F4303A" w:rsidP="00846A73">
      <w:pPr>
        <w:jc w:val="left"/>
        <w:rPr>
          <w:rFonts w:ascii="Tahoma" w:hAnsi="Tahoma" w:cs="Tahoma"/>
          <w:b/>
          <w:color w:val="990000"/>
          <w:sz w:val="20"/>
          <w:szCs w:val="20"/>
        </w:rPr>
      </w:pPr>
      <w:r>
        <w:rPr>
          <w:rFonts w:ascii="Tahoma" w:hAnsi="Tahoma" w:cs="Tahoma"/>
          <w:b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A5490" wp14:editId="3ABAF60C">
                <wp:simplePos x="0" y="0"/>
                <wp:positionH relativeFrom="column">
                  <wp:posOffset>4214495</wp:posOffset>
                </wp:positionH>
                <wp:positionV relativeFrom="paragraph">
                  <wp:posOffset>240665</wp:posOffset>
                </wp:positionV>
                <wp:extent cx="1802765" cy="4079875"/>
                <wp:effectExtent l="0" t="0" r="0" b="0"/>
                <wp:wrapSquare wrapText="bothSides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407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144" w:rsidRPr="00846A73" w:rsidRDefault="002C0144" w:rsidP="002C01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990000"/>
                              </w:rPr>
                            </w:pPr>
                            <w:r w:rsidRPr="00846A73">
                              <w:rPr>
                                <w:rFonts w:ascii="Tahoma" w:hAnsi="Tahoma" w:cs="Tahoma"/>
                                <w:b/>
                                <w:color w:val="990000"/>
                              </w:rPr>
                              <w:t>Patroni medialni</w:t>
                            </w:r>
                          </w:p>
                          <w:p w:rsidR="002C0144" w:rsidRDefault="008A699D" w:rsidP="002C0144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90765D" wp14:editId="4119836F">
                                  <wp:extent cx="1535502" cy="284353"/>
                                  <wp:effectExtent l="0" t="0" r="0" b="1905"/>
                                  <wp:docPr id="71" name="Obraz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318" cy="285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AD41544" wp14:editId="05408BC7">
                                  <wp:extent cx="1784431" cy="543464"/>
                                  <wp:effectExtent l="0" t="0" r="6350" b="9525"/>
                                  <wp:docPr id="72" name="Obraz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336" cy="54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144" w:rsidRDefault="008A699D" w:rsidP="002C0144">
                            <w:pPr>
                              <w:jc w:val="left"/>
                            </w:pPr>
                            <w:r w:rsidRPr="008A699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83EFC01" wp14:editId="43567A5F">
                                  <wp:extent cx="1535502" cy="750498"/>
                                  <wp:effectExtent l="0" t="0" r="762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914" cy="751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144" w:rsidRDefault="005D709F" w:rsidP="002C0144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7A15757" wp14:editId="33A093BA">
                                  <wp:extent cx="1535502" cy="538902"/>
                                  <wp:effectExtent l="0" t="0" r="7620" b="0"/>
                                  <wp:docPr id="12" name="Obraz 12" descr="C:\Users\magdag\Desktop\logotypy do zaproszenia Spotkanie dla pracodawców 27.03.2014\express_sochaczewski_nowe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gdag\Desktop\logotypy do zaproszenia Spotkanie dla pracodawców 27.03.2014\express_sochaczewski_nowe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270" cy="540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144" w:rsidRDefault="008A699D" w:rsidP="002C0144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250085C" wp14:editId="435D7755">
                                  <wp:extent cx="1535502" cy="777675"/>
                                  <wp:effectExtent l="0" t="0" r="7620" b="3810"/>
                                  <wp:docPr id="10" name="Obraz 10" descr="C:\Users\magdag\Desktop\logotypy do zaproszenia Spotkanie dla pracodawców 27.03.2014\ewlogonowe9_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gdag\Desktop\logotypy do zaproszenia Spotkanie dla pracodawców 27.03.2014\ewlogonowe9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436" cy="77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144" w:rsidRDefault="002C0144" w:rsidP="002C014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331.85pt;margin-top:18.95pt;width:141.95pt;height:3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" filled="f" stroked="f" strokeweight=".5pt">
                <v:textbox>
                  <w:txbxContent>
                    <w:p w:rsidR="002C0144" w:rsidRPr="00846A73" w:rsidRDefault="002C0144" w:rsidP="002C0144">
                      <w:pPr>
                        <w:jc w:val="center"/>
                        <w:rPr>
                          <w:rFonts w:ascii="Tahoma" w:hAnsi="Tahoma" w:cs="Tahoma"/>
                          <w:b/>
                          <w:color w:val="990000"/>
                        </w:rPr>
                      </w:pPr>
                      <w:r w:rsidRPr="00846A73">
                        <w:rPr>
                          <w:rFonts w:ascii="Tahoma" w:hAnsi="Tahoma" w:cs="Tahoma"/>
                          <w:b/>
                          <w:color w:val="990000"/>
                        </w:rPr>
                        <w:t>Patroni medialni</w:t>
                      </w:r>
                    </w:p>
                    <w:p w:rsidR="002C0144" w:rsidRDefault="008A699D" w:rsidP="002C0144">
                      <w:pPr>
                        <w:jc w:val="left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90765D" wp14:editId="4119836F">
                            <wp:extent cx="1535502" cy="284353"/>
                            <wp:effectExtent l="0" t="0" r="0" b="1905"/>
                            <wp:docPr id="71" name="Obraz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318" cy="285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AD41544" wp14:editId="05408BC7">
                            <wp:extent cx="1784431" cy="543464"/>
                            <wp:effectExtent l="0" t="0" r="6350" b="9525"/>
                            <wp:docPr id="72" name="Obraz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336" cy="54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144" w:rsidRDefault="008A699D" w:rsidP="002C0144">
                      <w:pPr>
                        <w:jc w:val="left"/>
                      </w:pPr>
                      <w:r w:rsidRPr="008A699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83EFC01" wp14:editId="43567A5F">
                            <wp:extent cx="1535502" cy="750498"/>
                            <wp:effectExtent l="0" t="0" r="762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914" cy="751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144" w:rsidRDefault="005D709F" w:rsidP="002C0144">
                      <w:pPr>
                        <w:jc w:val="left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7A15757" wp14:editId="33A093BA">
                            <wp:extent cx="1535502" cy="538902"/>
                            <wp:effectExtent l="0" t="0" r="7620" b="0"/>
                            <wp:docPr id="12" name="Obraz 12" descr="C:\Users\magdag\Desktop\logotypy do zaproszenia Spotkanie dla pracodawców 27.03.2014\express_sochaczewski_nowe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gdag\Desktop\logotypy do zaproszenia Spotkanie dla pracodawców 27.03.2014\express_sochaczewski_nowe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270" cy="540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144" w:rsidRDefault="008A699D" w:rsidP="002C0144">
                      <w:pPr>
                        <w:jc w:val="left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250085C" wp14:editId="435D7755">
                            <wp:extent cx="1535502" cy="777675"/>
                            <wp:effectExtent l="0" t="0" r="7620" b="3810"/>
                            <wp:docPr id="10" name="Obraz 10" descr="C:\Users\magdag\Desktop\logotypy do zaproszenia Spotkanie dla pracodawców 27.03.2014\ewlogonowe9_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gdag\Desktop\logotypy do zaproszenia Spotkanie dla pracodawców 27.03.2014\ewlogonowe9_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436" cy="77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144" w:rsidRDefault="002C0144" w:rsidP="002C0144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B53" w:rsidRPr="00846A73" w:rsidRDefault="00272162" w:rsidP="00846A73">
      <w:pPr>
        <w:jc w:val="left"/>
        <w:rPr>
          <w:rFonts w:ascii="Tahoma" w:hAnsi="Tahoma" w:cs="Tahoma"/>
          <w:b/>
          <w:color w:val="990000"/>
          <w:sz w:val="20"/>
          <w:szCs w:val="20"/>
        </w:rPr>
      </w:pPr>
      <w:r w:rsidRPr="00846A73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6C6A8301" wp14:editId="4D30AE34">
            <wp:simplePos x="0" y="0"/>
            <wp:positionH relativeFrom="column">
              <wp:posOffset>-297180</wp:posOffset>
            </wp:positionH>
            <wp:positionV relativeFrom="paragraph">
              <wp:posOffset>1327150</wp:posOffset>
            </wp:positionV>
            <wp:extent cx="2130425" cy="1477010"/>
            <wp:effectExtent l="0" t="0" r="3175" b="8890"/>
            <wp:wrapSquare wrapText="bothSides"/>
            <wp:docPr id="20" name="Obraz 20" descr="C:\Users\magdag\AppData\Local\Microsoft\Windows\Temporary Internet Files\Content.Word\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dag\AppData\Local\Microsoft\Windows\Temporary Internet Files\Content.Word\logo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53" w:rsidRPr="00846A73">
        <w:rPr>
          <w:rFonts w:ascii="Tahoma" w:hAnsi="Tahoma" w:cs="Tahoma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F97F002" wp14:editId="62DF64E0">
            <wp:simplePos x="0" y="0"/>
            <wp:positionH relativeFrom="column">
              <wp:posOffset>2153920</wp:posOffset>
            </wp:positionH>
            <wp:positionV relativeFrom="paragraph">
              <wp:posOffset>334010</wp:posOffset>
            </wp:positionV>
            <wp:extent cx="1699260" cy="810260"/>
            <wp:effectExtent l="0" t="0" r="0" b="8890"/>
            <wp:wrapSquare wrapText="bothSides"/>
            <wp:docPr id="2" name="Obraz 2" descr="C:\Users\magdag\Desktop\Logo marszałek województwa mazoweic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g\Desktop\Logo marszałek województwa mazoweickieg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44" w:rsidRPr="00846A73">
        <w:rPr>
          <w:rFonts w:ascii="Tahoma" w:hAnsi="Tahoma" w:cs="Tahoma"/>
          <w:b/>
          <w:color w:val="990000"/>
        </w:rPr>
        <w:t>Patron honorowy projektu</w:t>
      </w:r>
      <w:r w:rsidR="002C0144" w:rsidRPr="00846A73">
        <w:rPr>
          <w:rFonts w:ascii="Tahoma" w:hAnsi="Tahoma" w:cs="Tahoma"/>
          <w:b/>
          <w:color w:val="990000"/>
        </w:rPr>
        <w:tab/>
      </w:r>
      <w:r w:rsidR="00846A73">
        <w:rPr>
          <w:rFonts w:ascii="Tahoma" w:hAnsi="Tahoma" w:cs="Tahoma"/>
          <w:b/>
          <w:color w:val="990000"/>
          <w:sz w:val="20"/>
          <w:szCs w:val="20"/>
        </w:rPr>
        <w:tab/>
      </w:r>
      <w:r w:rsidR="00964B53" w:rsidRPr="00846A73">
        <w:rPr>
          <w:rFonts w:ascii="Tahoma" w:hAnsi="Tahoma" w:cs="Tahoma"/>
          <w:b/>
          <w:color w:val="990000"/>
        </w:rPr>
        <w:t>Patron</w:t>
      </w:r>
    </w:p>
    <w:p w:rsidR="002C0144" w:rsidRDefault="00272162" w:rsidP="00272162">
      <w:pPr>
        <w:ind w:left="-567"/>
        <w:jc w:val="center"/>
        <w:rPr>
          <w:rFonts w:ascii="Tahoma" w:hAnsi="Tahoma" w:cs="Tahoma"/>
          <w:b/>
          <w:color w:val="990000"/>
          <w:sz w:val="20"/>
          <w:szCs w:val="20"/>
        </w:rPr>
      </w:pPr>
      <w:r>
        <w:rPr>
          <w:rFonts w:ascii="Tahoma" w:hAnsi="Tahoma" w:cs="Tahoma"/>
          <w:noProof/>
          <w:sz w:val="6"/>
          <w:szCs w:val="6"/>
          <w:lang w:eastAsia="pl-PL"/>
        </w:rPr>
        <w:drawing>
          <wp:anchor distT="0" distB="0" distL="114300" distR="114300" simplePos="0" relativeHeight="251669504" behindDoc="0" locked="0" layoutInCell="1" allowOverlap="1" wp14:anchorId="2F2DD1A6" wp14:editId="0BD092D7">
            <wp:simplePos x="0" y="0"/>
            <wp:positionH relativeFrom="column">
              <wp:posOffset>2157095</wp:posOffset>
            </wp:positionH>
            <wp:positionV relativeFrom="paragraph">
              <wp:posOffset>2083435</wp:posOffset>
            </wp:positionV>
            <wp:extent cx="1883410" cy="879475"/>
            <wp:effectExtent l="0" t="0" r="2540" b="0"/>
            <wp:wrapSquare wrapText="bothSides"/>
            <wp:docPr id="7" name="Obraz 7" descr="C:\Users\magdag\Desktop\HERB Bł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g\Desktop\HERB Błon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C00">
        <w:rPr>
          <w:rFonts w:ascii="Tahoma" w:hAnsi="Tahoma" w:cs="Tahoma"/>
          <w:noProof/>
          <w:sz w:val="6"/>
          <w:szCs w:val="6"/>
          <w:lang w:eastAsia="pl-PL"/>
        </w:rPr>
        <w:drawing>
          <wp:anchor distT="0" distB="0" distL="114300" distR="114300" simplePos="0" relativeHeight="251668480" behindDoc="0" locked="0" layoutInCell="1" allowOverlap="1" wp14:anchorId="5B9E0B29" wp14:editId="591F018E">
            <wp:simplePos x="0" y="0"/>
            <wp:positionH relativeFrom="column">
              <wp:posOffset>2152650</wp:posOffset>
            </wp:positionH>
            <wp:positionV relativeFrom="paragraph">
              <wp:posOffset>1009650</wp:posOffset>
            </wp:positionV>
            <wp:extent cx="1767840" cy="844550"/>
            <wp:effectExtent l="0" t="0" r="3810" b="0"/>
            <wp:wrapSquare wrapText="bothSides"/>
            <wp:docPr id="3" name="Obraz 3" descr="C:\Users\magdag\Desktop\WZ 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g\Desktop\WZ her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44">
        <w:rPr>
          <w:rFonts w:ascii="Tahoma" w:hAnsi="Tahoma" w:cs="Tahoma"/>
          <w:noProof/>
          <w:sz w:val="18"/>
          <w:szCs w:val="18"/>
          <w:lang w:eastAsia="pl-PL"/>
        </w:rPr>
        <w:drawing>
          <wp:anchor distT="0" distB="0" distL="114300" distR="114300" simplePos="0" relativeHeight="251659264" behindDoc="0" locked="0" layoutInCell="1" allowOverlap="1" wp14:anchorId="7A992DC0" wp14:editId="617D1669">
            <wp:simplePos x="0" y="0"/>
            <wp:positionH relativeFrom="column">
              <wp:posOffset>-228600</wp:posOffset>
            </wp:positionH>
            <wp:positionV relativeFrom="paragraph">
              <wp:posOffset>10160</wp:posOffset>
            </wp:positionV>
            <wp:extent cx="1969135" cy="65214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144" w:rsidRDefault="00272162" w:rsidP="00964B53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6"/>
          <w:szCs w:val="6"/>
          <w:lang w:eastAsia="pl-PL"/>
        </w:rPr>
        <w:drawing>
          <wp:anchor distT="0" distB="0" distL="114300" distR="114300" simplePos="0" relativeHeight="251667456" behindDoc="0" locked="0" layoutInCell="1" allowOverlap="1" wp14:anchorId="799B894B" wp14:editId="5EEF0811">
            <wp:simplePos x="0" y="0"/>
            <wp:positionH relativeFrom="column">
              <wp:posOffset>2031365</wp:posOffset>
            </wp:positionH>
            <wp:positionV relativeFrom="paragraph">
              <wp:posOffset>53340</wp:posOffset>
            </wp:positionV>
            <wp:extent cx="1492250" cy="93472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44">
        <w:rPr>
          <w:rFonts w:ascii="Tahoma" w:hAnsi="Tahoma" w:cs="Tahoma"/>
          <w:b/>
          <w:sz w:val="20"/>
          <w:szCs w:val="20"/>
        </w:rPr>
        <w:tab/>
      </w:r>
    </w:p>
    <w:p w:rsidR="002C0144" w:rsidRDefault="002C0144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p w:rsidR="00A903CB" w:rsidRPr="002C0144" w:rsidRDefault="00A903CB" w:rsidP="00C517F7">
      <w:pPr>
        <w:jc w:val="left"/>
        <w:rPr>
          <w:rFonts w:ascii="Tahoma" w:hAnsi="Tahoma" w:cs="Tahoma"/>
          <w:sz w:val="6"/>
          <w:szCs w:val="6"/>
        </w:rPr>
      </w:pPr>
    </w:p>
    <w:sectPr w:rsidR="00A903CB" w:rsidRPr="002C0144" w:rsidSect="00613DDF">
      <w:pgSz w:w="11906" w:h="16838"/>
      <w:pgMar w:top="851" w:right="1418" w:bottom="1247" w:left="1418" w:header="1701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EF0" w:rsidRDefault="00E53EF0" w:rsidP="0096319C">
      <w:pPr>
        <w:spacing w:after="0" w:line="240" w:lineRule="auto"/>
      </w:pPr>
      <w:r>
        <w:separator/>
      </w:r>
    </w:p>
  </w:endnote>
  <w:endnote w:type="continuationSeparator" w:id="0">
    <w:p w:rsidR="00E53EF0" w:rsidRDefault="00E53EF0" w:rsidP="00963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EF0" w:rsidRDefault="00E53EF0" w:rsidP="0096319C">
      <w:pPr>
        <w:spacing w:after="0" w:line="240" w:lineRule="auto"/>
      </w:pPr>
      <w:r>
        <w:separator/>
      </w:r>
    </w:p>
  </w:footnote>
  <w:footnote w:type="continuationSeparator" w:id="0">
    <w:p w:rsidR="00E53EF0" w:rsidRDefault="00E53EF0" w:rsidP="00963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5473"/>
    <w:multiLevelType w:val="hybridMultilevel"/>
    <w:tmpl w:val="EB12A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49" o:allowoverlap="f" fillcolor="white" strokecolor="none [3212]">
      <v:fill color="white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A1"/>
    <w:rsid w:val="000207D3"/>
    <w:rsid w:val="00020878"/>
    <w:rsid w:val="00030500"/>
    <w:rsid w:val="000606E0"/>
    <w:rsid w:val="00095BDE"/>
    <w:rsid w:val="000A6603"/>
    <w:rsid w:val="000A715A"/>
    <w:rsid w:val="000A7B55"/>
    <w:rsid w:val="000D1241"/>
    <w:rsid w:val="000D3E80"/>
    <w:rsid w:val="000E28ED"/>
    <w:rsid w:val="000F17C5"/>
    <w:rsid w:val="000F1B63"/>
    <w:rsid w:val="000F58D7"/>
    <w:rsid w:val="000F6C5B"/>
    <w:rsid w:val="0010027F"/>
    <w:rsid w:val="00100C6A"/>
    <w:rsid w:val="0011053C"/>
    <w:rsid w:val="001135DC"/>
    <w:rsid w:val="00113BDE"/>
    <w:rsid w:val="00114AD4"/>
    <w:rsid w:val="001245FF"/>
    <w:rsid w:val="00132E52"/>
    <w:rsid w:val="00134CF6"/>
    <w:rsid w:val="00135CDB"/>
    <w:rsid w:val="00142081"/>
    <w:rsid w:val="0014349E"/>
    <w:rsid w:val="00146E27"/>
    <w:rsid w:val="00147904"/>
    <w:rsid w:val="001509C2"/>
    <w:rsid w:val="00152470"/>
    <w:rsid w:val="00185556"/>
    <w:rsid w:val="00192246"/>
    <w:rsid w:val="001A2DDE"/>
    <w:rsid w:val="001B0EBC"/>
    <w:rsid w:val="001C7150"/>
    <w:rsid w:val="001C7AA1"/>
    <w:rsid w:val="001D7A9B"/>
    <w:rsid w:val="001E32D3"/>
    <w:rsid w:val="001E3A5D"/>
    <w:rsid w:val="001E559B"/>
    <w:rsid w:val="001F5520"/>
    <w:rsid w:val="001F7D14"/>
    <w:rsid w:val="002006AF"/>
    <w:rsid w:val="002013DC"/>
    <w:rsid w:val="00202452"/>
    <w:rsid w:val="002032EC"/>
    <w:rsid w:val="00210155"/>
    <w:rsid w:val="00225EFC"/>
    <w:rsid w:val="0023151E"/>
    <w:rsid w:val="00231522"/>
    <w:rsid w:val="00233EDC"/>
    <w:rsid w:val="00236B00"/>
    <w:rsid w:val="00237686"/>
    <w:rsid w:val="00240BA6"/>
    <w:rsid w:val="00251968"/>
    <w:rsid w:val="002538BF"/>
    <w:rsid w:val="0026422D"/>
    <w:rsid w:val="002664E6"/>
    <w:rsid w:val="0027042D"/>
    <w:rsid w:val="00272162"/>
    <w:rsid w:val="002752D3"/>
    <w:rsid w:val="0027792E"/>
    <w:rsid w:val="00281782"/>
    <w:rsid w:val="00284BC6"/>
    <w:rsid w:val="00296079"/>
    <w:rsid w:val="002A08AD"/>
    <w:rsid w:val="002A7922"/>
    <w:rsid w:val="002C0144"/>
    <w:rsid w:val="002C1862"/>
    <w:rsid w:val="002C1A85"/>
    <w:rsid w:val="002C43B3"/>
    <w:rsid w:val="002C7755"/>
    <w:rsid w:val="002D117D"/>
    <w:rsid w:val="002D77A2"/>
    <w:rsid w:val="002E2A1C"/>
    <w:rsid w:val="002E5DF7"/>
    <w:rsid w:val="002E7E40"/>
    <w:rsid w:val="002F10F7"/>
    <w:rsid w:val="002F5127"/>
    <w:rsid w:val="002F7E49"/>
    <w:rsid w:val="003046CD"/>
    <w:rsid w:val="00316613"/>
    <w:rsid w:val="00324507"/>
    <w:rsid w:val="0033489F"/>
    <w:rsid w:val="003412BF"/>
    <w:rsid w:val="00342CB0"/>
    <w:rsid w:val="0034451F"/>
    <w:rsid w:val="00353167"/>
    <w:rsid w:val="00356B6B"/>
    <w:rsid w:val="003619E5"/>
    <w:rsid w:val="003643C2"/>
    <w:rsid w:val="00364E8F"/>
    <w:rsid w:val="00366C59"/>
    <w:rsid w:val="003751B5"/>
    <w:rsid w:val="00375EE8"/>
    <w:rsid w:val="00382676"/>
    <w:rsid w:val="00397DDB"/>
    <w:rsid w:val="003A63B8"/>
    <w:rsid w:val="003A6ED0"/>
    <w:rsid w:val="003B027A"/>
    <w:rsid w:val="003B11D5"/>
    <w:rsid w:val="003E5A56"/>
    <w:rsid w:val="003E66AA"/>
    <w:rsid w:val="003F1462"/>
    <w:rsid w:val="003F5947"/>
    <w:rsid w:val="003F5BC3"/>
    <w:rsid w:val="00414448"/>
    <w:rsid w:val="00421D64"/>
    <w:rsid w:val="00430AB6"/>
    <w:rsid w:val="0043570F"/>
    <w:rsid w:val="00445F75"/>
    <w:rsid w:val="00447A39"/>
    <w:rsid w:val="00450DEB"/>
    <w:rsid w:val="0045637F"/>
    <w:rsid w:val="00462962"/>
    <w:rsid w:val="00463B9C"/>
    <w:rsid w:val="00470081"/>
    <w:rsid w:val="00471330"/>
    <w:rsid w:val="00475FAB"/>
    <w:rsid w:val="0048785C"/>
    <w:rsid w:val="00490ECE"/>
    <w:rsid w:val="00492FC1"/>
    <w:rsid w:val="00494317"/>
    <w:rsid w:val="00495A41"/>
    <w:rsid w:val="00495EEC"/>
    <w:rsid w:val="00496017"/>
    <w:rsid w:val="004A517F"/>
    <w:rsid w:val="004A7CE9"/>
    <w:rsid w:val="004B17AB"/>
    <w:rsid w:val="004B1B59"/>
    <w:rsid w:val="004B1F40"/>
    <w:rsid w:val="004B341D"/>
    <w:rsid w:val="004B45EE"/>
    <w:rsid w:val="004B4DAF"/>
    <w:rsid w:val="004C01F3"/>
    <w:rsid w:val="004D41BF"/>
    <w:rsid w:val="004F03CC"/>
    <w:rsid w:val="004F03DB"/>
    <w:rsid w:val="004F1A57"/>
    <w:rsid w:val="00510675"/>
    <w:rsid w:val="00510943"/>
    <w:rsid w:val="00512748"/>
    <w:rsid w:val="00516465"/>
    <w:rsid w:val="0052039F"/>
    <w:rsid w:val="00522C07"/>
    <w:rsid w:val="0052492A"/>
    <w:rsid w:val="005358F1"/>
    <w:rsid w:val="00562FDD"/>
    <w:rsid w:val="005765E1"/>
    <w:rsid w:val="00576A5D"/>
    <w:rsid w:val="0058040C"/>
    <w:rsid w:val="00587FEE"/>
    <w:rsid w:val="00597B71"/>
    <w:rsid w:val="005A50E8"/>
    <w:rsid w:val="005C57C3"/>
    <w:rsid w:val="005D709F"/>
    <w:rsid w:val="005D7E62"/>
    <w:rsid w:val="005E340B"/>
    <w:rsid w:val="005E3C35"/>
    <w:rsid w:val="005E5788"/>
    <w:rsid w:val="005F3646"/>
    <w:rsid w:val="005F57AD"/>
    <w:rsid w:val="006028AF"/>
    <w:rsid w:val="00610C99"/>
    <w:rsid w:val="00613DDF"/>
    <w:rsid w:val="0061685C"/>
    <w:rsid w:val="00617F01"/>
    <w:rsid w:val="00621F2F"/>
    <w:rsid w:val="00623D7E"/>
    <w:rsid w:val="006256B2"/>
    <w:rsid w:val="00634978"/>
    <w:rsid w:val="00653762"/>
    <w:rsid w:val="00653B61"/>
    <w:rsid w:val="006667B6"/>
    <w:rsid w:val="00676D3B"/>
    <w:rsid w:val="00680542"/>
    <w:rsid w:val="00681F15"/>
    <w:rsid w:val="006C6D9D"/>
    <w:rsid w:val="006C7E52"/>
    <w:rsid w:val="006D0B12"/>
    <w:rsid w:val="006D65F4"/>
    <w:rsid w:val="006D6CE4"/>
    <w:rsid w:val="006E0EF7"/>
    <w:rsid w:val="006F13D5"/>
    <w:rsid w:val="0070192D"/>
    <w:rsid w:val="0070406D"/>
    <w:rsid w:val="00706554"/>
    <w:rsid w:val="00716951"/>
    <w:rsid w:val="00717643"/>
    <w:rsid w:val="00717BBC"/>
    <w:rsid w:val="0072789C"/>
    <w:rsid w:val="00730C7B"/>
    <w:rsid w:val="00734463"/>
    <w:rsid w:val="0073446A"/>
    <w:rsid w:val="007375A2"/>
    <w:rsid w:val="00737DD9"/>
    <w:rsid w:val="007532CE"/>
    <w:rsid w:val="0076741F"/>
    <w:rsid w:val="0077224D"/>
    <w:rsid w:val="00773201"/>
    <w:rsid w:val="00785023"/>
    <w:rsid w:val="007944D7"/>
    <w:rsid w:val="007A0F4A"/>
    <w:rsid w:val="007A4561"/>
    <w:rsid w:val="007A530F"/>
    <w:rsid w:val="007A7CF8"/>
    <w:rsid w:val="007B018E"/>
    <w:rsid w:val="007B06AA"/>
    <w:rsid w:val="007B13C6"/>
    <w:rsid w:val="007C2351"/>
    <w:rsid w:val="007C3129"/>
    <w:rsid w:val="007C3F13"/>
    <w:rsid w:val="007D0B33"/>
    <w:rsid w:val="007D55AC"/>
    <w:rsid w:val="007E357D"/>
    <w:rsid w:val="007F20E2"/>
    <w:rsid w:val="007F4367"/>
    <w:rsid w:val="007F6A2C"/>
    <w:rsid w:val="007F6C6B"/>
    <w:rsid w:val="007F6D7D"/>
    <w:rsid w:val="0080247C"/>
    <w:rsid w:val="00804457"/>
    <w:rsid w:val="00817834"/>
    <w:rsid w:val="008214FB"/>
    <w:rsid w:val="008255E0"/>
    <w:rsid w:val="00832971"/>
    <w:rsid w:val="0083605F"/>
    <w:rsid w:val="008441A9"/>
    <w:rsid w:val="008452FB"/>
    <w:rsid w:val="008461FC"/>
    <w:rsid w:val="00846A73"/>
    <w:rsid w:val="0086285C"/>
    <w:rsid w:val="00882CA8"/>
    <w:rsid w:val="00894FA8"/>
    <w:rsid w:val="0089666C"/>
    <w:rsid w:val="008A282A"/>
    <w:rsid w:val="008A699D"/>
    <w:rsid w:val="008B5629"/>
    <w:rsid w:val="008B669C"/>
    <w:rsid w:val="008C1EA0"/>
    <w:rsid w:val="008C3F0A"/>
    <w:rsid w:val="008D21F4"/>
    <w:rsid w:val="008D3C54"/>
    <w:rsid w:val="008E29B4"/>
    <w:rsid w:val="008F6F8E"/>
    <w:rsid w:val="0090038F"/>
    <w:rsid w:val="0091326E"/>
    <w:rsid w:val="0091454B"/>
    <w:rsid w:val="00925055"/>
    <w:rsid w:val="009421B7"/>
    <w:rsid w:val="00945511"/>
    <w:rsid w:val="00945AA5"/>
    <w:rsid w:val="0096319C"/>
    <w:rsid w:val="00964B53"/>
    <w:rsid w:val="0096662C"/>
    <w:rsid w:val="00967291"/>
    <w:rsid w:val="00972C51"/>
    <w:rsid w:val="009767B1"/>
    <w:rsid w:val="009820EC"/>
    <w:rsid w:val="00983E08"/>
    <w:rsid w:val="00993F56"/>
    <w:rsid w:val="009A0FB6"/>
    <w:rsid w:val="009A35B9"/>
    <w:rsid w:val="009A7DCB"/>
    <w:rsid w:val="009B2A41"/>
    <w:rsid w:val="009B33EB"/>
    <w:rsid w:val="009B357B"/>
    <w:rsid w:val="009C3028"/>
    <w:rsid w:val="009C7123"/>
    <w:rsid w:val="009C7FF3"/>
    <w:rsid w:val="009D05DD"/>
    <w:rsid w:val="009D59E0"/>
    <w:rsid w:val="009D690D"/>
    <w:rsid w:val="009E3BAC"/>
    <w:rsid w:val="009F1F32"/>
    <w:rsid w:val="009F4A61"/>
    <w:rsid w:val="00A02178"/>
    <w:rsid w:val="00A02DF9"/>
    <w:rsid w:val="00A03961"/>
    <w:rsid w:val="00A053CB"/>
    <w:rsid w:val="00A21659"/>
    <w:rsid w:val="00A23283"/>
    <w:rsid w:val="00A26599"/>
    <w:rsid w:val="00A26C81"/>
    <w:rsid w:val="00A45C1F"/>
    <w:rsid w:val="00A46017"/>
    <w:rsid w:val="00A602C5"/>
    <w:rsid w:val="00A7334C"/>
    <w:rsid w:val="00A87560"/>
    <w:rsid w:val="00A87BF4"/>
    <w:rsid w:val="00A903CB"/>
    <w:rsid w:val="00A91402"/>
    <w:rsid w:val="00A955EA"/>
    <w:rsid w:val="00AB459D"/>
    <w:rsid w:val="00AC4B6C"/>
    <w:rsid w:val="00AC6F71"/>
    <w:rsid w:val="00AC7362"/>
    <w:rsid w:val="00AE2A92"/>
    <w:rsid w:val="00AF2EB4"/>
    <w:rsid w:val="00B02524"/>
    <w:rsid w:val="00B028BC"/>
    <w:rsid w:val="00B049C4"/>
    <w:rsid w:val="00B0631F"/>
    <w:rsid w:val="00B200D7"/>
    <w:rsid w:val="00B35C36"/>
    <w:rsid w:val="00B437A4"/>
    <w:rsid w:val="00B552B7"/>
    <w:rsid w:val="00B60DD9"/>
    <w:rsid w:val="00B665FD"/>
    <w:rsid w:val="00B727D3"/>
    <w:rsid w:val="00B74B8D"/>
    <w:rsid w:val="00B777FF"/>
    <w:rsid w:val="00B863AE"/>
    <w:rsid w:val="00B939F0"/>
    <w:rsid w:val="00B9403F"/>
    <w:rsid w:val="00B97811"/>
    <w:rsid w:val="00BB0EAC"/>
    <w:rsid w:val="00BB366C"/>
    <w:rsid w:val="00BB4C2A"/>
    <w:rsid w:val="00BC36DF"/>
    <w:rsid w:val="00BC5B89"/>
    <w:rsid w:val="00BC69A1"/>
    <w:rsid w:val="00BD29A1"/>
    <w:rsid w:val="00BD4CE4"/>
    <w:rsid w:val="00BD4D3D"/>
    <w:rsid w:val="00BD58E3"/>
    <w:rsid w:val="00BD640A"/>
    <w:rsid w:val="00BE3EBA"/>
    <w:rsid w:val="00BF0B2A"/>
    <w:rsid w:val="00C05E26"/>
    <w:rsid w:val="00C10823"/>
    <w:rsid w:val="00C244BD"/>
    <w:rsid w:val="00C24621"/>
    <w:rsid w:val="00C36C69"/>
    <w:rsid w:val="00C36CB1"/>
    <w:rsid w:val="00C36F23"/>
    <w:rsid w:val="00C37163"/>
    <w:rsid w:val="00C37F8F"/>
    <w:rsid w:val="00C46ECE"/>
    <w:rsid w:val="00C517F7"/>
    <w:rsid w:val="00C640A6"/>
    <w:rsid w:val="00C64B40"/>
    <w:rsid w:val="00C663F8"/>
    <w:rsid w:val="00C668EC"/>
    <w:rsid w:val="00C70536"/>
    <w:rsid w:val="00C70A3D"/>
    <w:rsid w:val="00C71777"/>
    <w:rsid w:val="00C74B12"/>
    <w:rsid w:val="00C77A3D"/>
    <w:rsid w:val="00CA1217"/>
    <w:rsid w:val="00CA434D"/>
    <w:rsid w:val="00CB4C02"/>
    <w:rsid w:val="00CC0885"/>
    <w:rsid w:val="00CD3EF6"/>
    <w:rsid w:val="00CD6B3F"/>
    <w:rsid w:val="00CE167F"/>
    <w:rsid w:val="00CE252D"/>
    <w:rsid w:val="00CE25D8"/>
    <w:rsid w:val="00CE410A"/>
    <w:rsid w:val="00CF7505"/>
    <w:rsid w:val="00CF7892"/>
    <w:rsid w:val="00D0172C"/>
    <w:rsid w:val="00D0370F"/>
    <w:rsid w:val="00D16EFD"/>
    <w:rsid w:val="00D2013C"/>
    <w:rsid w:val="00D213E6"/>
    <w:rsid w:val="00D26C85"/>
    <w:rsid w:val="00D3124C"/>
    <w:rsid w:val="00D358A8"/>
    <w:rsid w:val="00D3760F"/>
    <w:rsid w:val="00D40814"/>
    <w:rsid w:val="00D51A20"/>
    <w:rsid w:val="00D662F0"/>
    <w:rsid w:val="00D75C9A"/>
    <w:rsid w:val="00D959EC"/>
    <w:rsid w:val="00DA3E2D"/>
    <w:rsid w:val="00DA5789"/>
    <w:rsid w:val="00DB7A21"/>
    <w:rsid w:val="00DC1E7E"/>
    <w:rsid w:val="00DD75C9"/>
    <w:rsid w:val="00DE76E6"/>
    <w:rsid w:val="00E03C34"/>
    <w:rsid w:val="00E1324D"/>
    <w:rsid w:val="00E2088F"/>
    <w:rsid w:val="00E21C7D"/>
    <w:rsid w:val="00E2764C"/>
    <w:rsid w:val="00E31DF5"/>
    <w:rsid w:val="00E3443E"/>
    <w:rsid w:val="00E358B5"/>
    <w:rsid w:val="00E405FF"/>
    <w:rsid w:val="00E4404C"/>
    <w:rsid w:val="00E45A26"/>
    <w:rsid w:val="00E45D0C"/>
    <w:rsid w:val="00E53EF0"/>
    <w:rsid w:val="00E55484"/>
    <w:rsid w:val="00E55CB9"/>
    <w:rsid w:val="00E613B6"/>
    <w:rsid w:val="00E67A36"/>
    <w:rsid w:val="00E72E9B"/>
    <w:rsid w:val="00E81B36"/>
    <w:rsid w:val="00E87924"/>
    <w:rsid w:val="00E9304B"/>
    <w:rsid w:val="00EA6C42"/>
    <w:rsid w:val="00EA7030"/>
    <w:rsid w:val="00EB7445"/>
    <w:rsid w:val="00EC4082"/>
    <w:rsid w:val="00ED2F6B"/>
    <w:rsid w:val="00EE10CE"/>
    <w:rsid w:val="00EE20E8"/>
    <w:rsid w:val="00EE27EF"/>
    <w:rsid w:val="00EE5DFD"/>
    <w:rsid w:val="00F060F5"/>
    <w:rsid w:val="00F14BD7"/>
    <w:rsid w:val="00F172B5"/>
    <w:rsid w:val="00F24078"/>
    <w:rsid w:val="00F3094A"/>
    <w:rsid w:val="00F31CFF"/>
    <w:rsid w:val="00F336D6"/>
    <w:rsid w:val="00F33E24"/>
    <w:rsid w:val="00F4068F"/>
    <w:rsid w:val="00F41864"/>
    <w:rsid w:val="00F424C3"/>
    <w:rsid w:val="00F4303A"/>
    <w:rsid w:val="00F47C7E"/>
    <w:rsid w:val="00F56982"/>
    <w:rsid w:val="00F576CF"/>
    <w:rsid w:val="00F74934"/>
    <w:rsid w:val="00F81ED2"/>
    <w:rsid w:val="00F94288"/>
    <w:rsid w:val="00F969EC"/>
    <w:rsid w:val="00FA3DED"/>
    <w:rsid w:val="00FA5C00"/>
    <w:rsid w:val="00FA78DC"/>
    <w:rsid w:val="00FE2E81"/>
    <w:rsid w:val="00FE5A1A"/>
    <w:rsid w:val="00FF5C05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o:allowoverlap="f" fillcolor="white" strokecolor="none [3212]">
      <v:fill color="white"/>
      <v:stroke 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E80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537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8384C" w:themeColor="accent3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20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384C" w:themeColor="accent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2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384C" w:themeColor="accent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3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19C"/>
  </w:style>
  <w:style w:type="paragraph" w:styleId="Stopka">
    <w:name w:val="footer"/>
    <w:basedOn w:val="Normalny"/>
    <w:link w:val="StopkaZnak"/>
    <w:uiPriority w:val="99"/>
    <w:unhideWhenUsed/>
    <w:rsid w:val="00963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19C"/>
  </w:style>
  <w:style w:type="paragraph" w:styleId="Tekstdymka">
    <w:name w:val="Balloon Text"/>
    <w:basedOn w:val="Normalny"/>
    <w:link w:val="TekstdymkaZnak"/>
    <w:uiPriority w:val="99"/>
    <w:semiHidden/>
    <w:unhideWhenUsed/>
    <w:rsid w:val="0096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1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52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52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42081"/>
    <w:pPr>
      <w:pBdr>
        <w:bottom w:val="single" w:sz="8" w:space="4" w:color="99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8384C" w:themeColor="accent3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42081"/>
    <w:rPr>
      <w:rFonts w:asciiTheme="majorHAnsi" w:eastAsiaTheme="majorEastAsia" w:hAnsiTheme="majorHAnsi" w:cstheme="majorBidi"/>
      <w:color w:val="38384C" w:themeColor="accent3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653762"/>
    <w:rPr>
      <w:rFonts w:asciiTheme="majorHAnsi" w:eastAsiaTheme="majorEastAsia" w:hAnsiTheme="majorHAnsi" w:cstheme="majorBidi"/>
      <w:b/>
      <w:bCs/>
      <w:color w:val="38384C" w:themeColor="accent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42081"/>
    <w:rPr>
      <w:rFonts w:asciiTheme="majorHAnsi" w:eastAsiaTheme="majorEastAsia" w:hAnsiTheme="majorHAnsi" w:cstheme="majorBidi"/>
      <w:b/>
      <w:bCs/>
      <w:color w:val="38384C" w:themeColor="accent3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2081"/>
    <w:rPr>
      <w:rFonts w:asciiTheme="majorHAnsi" w:eastAsiaTheme="majorEastAsia" w:hAnsiTheme="majorHAnsi" w:cstheme="majorBidi"/>
      <w:b/>
      <w:bCs/>
      <w:color w:val="38384C" w:themeColor="accent3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2081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42081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customStyle="1" w:styleId="Adresat">
    <w:name w:val="Adresat"/>
    <w:basedOn w:val="Normalny"/>
    <w:link w:val="AdresatZnak"/>
    <w:qFormat/>
    <w:rsid w:val="000F6C5B"/>
    <w:pPr>
      <w:autoSpaceDE w:val="0"/>
      <w:autoSpaceDN w:val="0"/>
      <w:adjustRightInd w:val="0"/>
      <w:spacing w:after="0" w:line="240" w:lineRule="auto"/>
      <w:ind w:left="5387"/>
    </w:pPr>
    <w:rPr>
      <w:rFonts w:asciiTheme="majorHAnsi" w:hAnsiTheme="majorHAnsi"/>
      <w:b/>
      <w:bCs/>
      <w:sz w:val="24"/>
      <w:szCs w:val="24"/>
    </w:rPr>
  </w:style>
  <w:style w:type="character" w:customStyle="1" w:styleId="AdresatZnak">
    <w:name w:val="Adresat Znak"/>
    <w:basedOn w:val="Domylnaczcionkaakapitu"/>
    <w:link w:val="Adresat"/>
    <w:rsid w:val="000F6C5B"/>
    <w:rPr>
      <w:rFonts w:asciiTheme="majorHAnsi" w:hAnsiTheme="majorHAnsi"/>
      <w:b/>
      <w:bCs/>
      <w:sz w:val="24"/>
      <w:szCs w:val="24"/>
    </w:rPr>
  </w:style>
  <w:style w:type="paragraph" w:styleId="Bezodstpw">
    <w:name w:val="No Spacing"/>
    <w:uiPriority w:val="1"/>
    <w:qFormat/>
    <w:rsid w:val="002C7755"/>
    <w:pPr>
      <w:spacing w:after="0" w:line="240" w:lineRule="auto"/>
    </w:pPr>
  </w:style>
  <w:style w:type="paragraph" w:styleId="Data">
    <w:name w:val="Date"/>
    <w:basedOn w:val="Normalny"/>
    <w:next w:val="Normalny"/>
    <w:link w:val="DataZnak"/>
    <w:uiPriority w:val="99"/>
    <w:unhideWhenUsed/>
    <w:qFormat/>
    <w:rsid w:val="00E9304B"/>
    <w:pPr>
      <w:jc w:val="right"/>
    </w:pPr>
  </w:style>
  <w:style w:type="character" w:customStyle="1" w:styleId="DataZnak">
    <w:name w:val="Data Znak"/>
    <w:basedOn w:val="Domylnaczcionkaakapitu"/>
    <w:link w:val="Data"/>
    <w:uiPriority w:val="99"/>
    <w:rsid w:val="00E9304B"/>
  </w:style>
  <w:style w:type="character" w:styleId="Hipercze">
    <w:name w:val="Hyperlink"/>
    <w:basedOn w:val="Domylnaczcionkaakapitu"/>
    <w:uiPriority w:val="99"/>
    <w:unhideWhenUsed/>
    <w:rsid w:val="00A21659"/>
    <w:rPr>
      <w:color w:val="7C7C9E" w:themeColor="accent3" w:themeTint="99"/>
      <w:u w:val="single"/>
    </w:rPr>
  </w:style>
  <w:style w:type="character" w:styleId="Wyrnienieintensywne">
    <w:name w:val="Intense Emphasis"/>
    <w:basedOn w:val="Domylnaczcionkaakapitu"/>
    <w:uiPriority w:val="21"/>
    <w:qFormat/>
    <w:rsid w:val="00BC69A1"/>
    <w:rPr>
      <w:b/>
      <w:bCs/>
      <w:i/>
      <w:iCs/>
      <w:color w:val="990000" w:themeColor="accent1"/>
    </w:rPr>
  </w:style>
  <w:style w:type="paragraph" w:customStyle="1" w:styleId="Stopka-ukryty">
    <w:name w:val="Stopka - ukryty"/>
    <w:basedOn w:val="Normalny"/>
    <w:link w:val="Stopka-ukrytyZnak"/>
    <w:rsid w:val="00BC69A1"/>
    <w:pPr>
      <w:jc w:val="center"/>
    </w:pPr>
    <w:rPr>
      <w:color w:val="FFFFFF" w:themeColor="background1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BC69A1"/>
    <w:rPr>
      <w:i/>
      <w:iCs/>
      <w:color w:val="38384C" w:themeColor="accent3"/>
    </w:rPr>
  </w:style>
  <w:style w:type="character" w:customStyle="1" w:styleId="Stopka-ukrytyZnak">
    <w:name w:val="Stopka - ukryty Znak"/>
    <w:basedOn w:val="Domylnaczcionkaakapitu"/>
    <w:link w:val="Stopka-ukryty"/>
    <w:rsid w:val="00BC69A1"/>
    <w:rPr>
      <w:color w:val="FFFFFF" w:themeColor="background1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C6F71"/>
    <w:rPr>
      <w:b/>
      <w:i/>
      <w:iCs/>
      <w:color w:val="38384C" w:themeColor="accent3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5DD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5DD"/>
    <w:rPr>
      <w:b/>
      <w:bCs/>
      <w:i/>
      <w:iCs/>
      <w:color w:val="990000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9D05DD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D05DD"/>
    <w:rPr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0D3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640A6"/>
    <w:rPr>
      <w:b/>
      <w:bCs/>
    </w:rPr>
  </w:style>
  <w:style w:type="paragraph" w:styleId="Akapitzlist">
    <w:name w:val="List Paragraph"/>
    <w:basedOn w:val="Normalny"/>
    <w:uiPriority w:val="34"/>
    <w:qFormat/>
    <w:rsid w:val="00C640A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6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6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E80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537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8384C" w:themeColor="accent3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20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384C" w:themeColor="accent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2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384C" w:themeColor="accent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3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19C"/>
  </w:style>
  <w:style w:type="paragraph" w:styleId="Stopka">
    <w:name w:val="footer"/>
    <w:basedOn w:val="Normalny"/>
    <w:link w:val="StopkaZnak"/>
    <w:uiPriority w:val="99"/>
    <w:unhideWhenUsed/>
    <w:rsid w:val="00963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19C"/>
  </w:style>
  <w:style w:type="paragraph" w:styleId="Tekstdymka">
    <w:name w:val="Balloon Text"/>
    <w:basedOn w:val="Normalny"/>
    <w:link w:val="TekstdymkaZnak"/>
    <w:uiPriority w:val="99"/>
    <w:semiHidden/>
    <w:unhideWhenUsed/>
    <w:rsid w:val="0096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1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52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52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42081"/>
    <w:pPr>
      <w:pBdr>
        <w:bottom w:val="single" w:sz="8" w:space="4" w:color="99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8384C" w:themeColor="accent3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42081"/>
    <w:rPr>
      <w:rFonts w:asciiTheme="majorHAnsi" w:eastAsiaTheme="majorEastAsia" w:hAnsiTheme="majorHAnsi" w:cstheme="majorBidi"/>
      <w:color w:val="38384C" w:themeColor="accent3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653762"/>
    <w:rPr>
      <w:rFonts w:asciiTheme="majorHAnsi" w:eastAsiaTheme="majorEastAsia" w:hAnsiTheme="majorHAnsi" w:cstheme="majorBidi"/>
      <w:b/>
      <w:bCs/>
      <w:color w:val="38384C" w:themeColor="accent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42081"/>
    <w:rPr>
      <w:rFonts w:asciiTheme="majorHAnsi" w:eastAsiaTheme="majorEastAsia" w:hAnsiTheme="majorHAnsi" w:cstheme="majorBidi"/>
      <w:b/>
      <w:bCs/>
      <w:color w:val="38384C" w:themeColor="accent3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2081"/>
    <w:rPr>
      <w:rFonts w:asciiTheme="majorHAnsi" w:eastAsiaTheme="majorEastAsia" w:hAnsiTheme="majorHAnsi" w:cstheme="majorBidi"/>
      <w:b/>
      <w:bCs/>
      <w:color w:val="38384C" w:themeColor="accent3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2081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42081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customStyle="1" w:styleId="Adresat">
    <w:name w:val="Adresat"/>
    <w:basedOn w:val="Normalny"/>
    <w:link w:val="AdresatZnak"/>
    <w:qFormat/>
    <w:rsid w:val="000F6C5B"/>
    <w:pPr>
      <w:autoSpaceDE w:val="0"/>
      <w:autoSpaceDN w:val="0"/>
      <w:adjustRightInd w:val="0"/>
      <w:spacing w:after="0" w:line="240" w:lineRule="auto"/>
      <w:ind w:left="5387"/>
    </w:pPr>
    <w:rPr>
      <w:rFonts w:asciiTheme="majorHAnsi" w:hAnsiTheme="majorHAnsi"/>
      <w:b/>
      <w:bCs/>
      <w:sz w:val="24"/>
      <w:szCs w:val="24"/>
    </w:rPr>
  </w:style>
  <w:style w:type="character" w:customStyle="1" w:styleId="AdresatZnak">
    <w:name w:val="Adresat Znak"/>
    <w:basedOn w:val="Domylnaczcionkaakapitu"/>
    <w:link w:val="Adresat"/>
    <w:rsid w:val="000F6C5B"/>
    <w:rPr>
      <w:rFonts w:asciiTheme="majorHAnsi" w:hAnsiTheme="majorHAnsi"/>
      <w:b/>
      <w:bCs/>
      <w:sz w:val="24"/>
      <w:szCs w:val="24"/>
    </w:rPr>
  </w:style>
  <w:style w:type="paragraph" w:styleId="Bezodstpw">
    <w:name w:val="No Spacing"/>
    <w:uiPriority w:val="1"/>
    <w:qFormat/>
    <w:rsid w:val="002C7755"/>
    <w:pPr>
      <w:spacing w:after="0" w:line="240" w:lineRule="auto"/>
    </w:pPr>
  </w:style>
  <w:style w:type="paragraph" w:styleId="Data">
    <w:name w:val="Date"/>
    <w:basedOn w:val="Normalny"/>
    <w:next w:val="Normalny"/>
    <w:link w:val="DataZnak"/>
    <w:uiPriority w:val="99"/>
    <w:unhideWhenUsed/>
    <w:qFormat/>
    <w:rsid w:val="00E9304B"/>
    <w:pPr>
      <w:jc w:val="right"/>
    </w:pPr>
  </w:style>
  <w:style w:type="character" w:customStyle="1" w:styleId="DataZnak">
    <w:name w:val="Data Znak"/>
    <w:basedOn w:val="Domylnaczcionkaakapitu"/>
    <w:link w:val="Data"/>
    <w:uiPriority w:val="99"/>
    <w:rsid w:val="00E9304B"/>
  </w:style>
  <w:style w:type="character" w:styleId="Hipercze">
    <w:name w:val="Hyperlink"/>
    <w:basedOn w:val="Domylnaczcionkaakapitu"/>
    <w:uiPriority w:val="99"/>
    <w:unhideWhenUsed/>
    <w:rsid w:val="00A21659"/>
    <w:rPr>
      <w:color w:val="7C7C9E" w:themeColor="accent3" w:themeTint="99"/>
      <w:u w:val="single"/>
    </w:rPr>
  </w:style>
  <w:style w:type="character" w:styleId="Wyrnienieintensywne">
    <w:name w:val="Intense Emphasis"/>
    <w:basedOn w:val="Domylnaczcionkaakapitu"/>
    <w:uiPriority w:val="21"/>
    <w:qFormat/>
    <w:rsid w:val="00BC69A1"/>
    <w:rPr>
      <w:b/>
      <w:bCs/>
      <w:i/>
      <w:iCs/>
      <w:color w:val="990000" w:themeColor="accent1"/>
    </w:rPr>
  </w:style>
  <w:style w:type="paragraph" w:customStyle="1" w:styleId="Stopka-ukryty">
    <w:name w:val="Stopka - ukryty"/>
    <w:basedOn w:val="Normalny"/>
    <w:link w:val="Stopka-ukrytyZnak"/>
    <w:rsid w:val="00BC69A1"/>
    <w:pPr>
      <w:jc w:val="center"/>
    </w:pPr>
    <w:rPr>
      <w:color w:val="FFFFFF" w:themeColor="background1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BC69A1"/>
    <w:rPr>
      <w:i/>
      <w:iCs/>
      <w:color w:val="38384C" w:themeColor="accent3"/>
    </w:rPr>
  </w:style>
  <w:style w:type="character" w:customStyle="1" w:styleId="Stopka-ukrytyZnak">
    <w:name w:val="Stopka - ukryty Znak"/>
    <w:basedOn w:val="Domylnaczcionkaakapitu"/>
    <w:link w:val="Stopka-ukryty"/>
    <w:rsid w:val="00BC69A1"/>
    <w:rPr>
      <w:color w:val="FFFFFF" w:themeColor="background1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C6F71"/>
    <w:rPr>
      <w:b/>
      <w:i/>
      <w:iCs/>
      <w:color w:val="38384C" w:themeColor="accent3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5DD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5DD"/>
    <w:rPr>
      <w:b/>
      <w:bCs/>
      <w:i/>
      <w:iCs/>
      <w:color w:val="990000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9D05DD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D05DD"/>
    <w:rPr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0D3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640A6"/>
    <w:rPr>
      <w:b/>
      <w:bCs/>
    </w:rPr>
  </w:style>
  <w:style w:type="paragraph" w:styleId="Akapitzlist">
    <w:name w:val="List Paragraph"/>
    <w:basedOn w:val="Normalny"/>
    <w:uiPriority w:val="34"/>
    <w:qFormat/>
    <w:rsid w:val="00C640A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6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6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30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footnotes" Target="footnotes.xml"/><Relationship Id="rId12" Type="http://schemas.openxmlformats.org/officeDocument/2006/relationships/hyperlink" Target="mailto:warszawa@idn.org.p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5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http://www.aktywizacja.org.pl/" TargetMode="External"/><Relationship Id="rId19" Type="http://schemas.openxmlformats.org/officeDocument/2006/relationships/image" Target="media/image4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70.jpe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do%20wysy&#322;ki\listy-wa&#380;ni%20go&#347;cie\%255bWRO%255d-system_color_aktywizacja.dotx" TargetMode="External"/></Relationships>
</file>

<file path=word/theme/theme1.xml><?xml version="1.0" encoding="utf-8"?>
<a:theme xmlns:a="http://schemas.openxmlformats.org/drawingml/2006/main" name="Motyw pakietu Office">
  <a:themeElements>
    <a:clrScheme name="FPMiINR1">
      <a:dk1>
        <a:sysClr val="windowText" lastClr="000000"/>
      </a:dk1>
      <a:lt1>
        <a:srgbClr val="FFFFFF"/>
      </a:lt1>
      <a:dk2>
        <a:srgbClr val="5F5F5F"/>
      </a:dk2>
      <a:lt2>
        <a:srgbClr val="FFFFFF"/>
      </a:lt2>
      <a:accent1>
        <a:srgbClr val="990000"/>
      </a:accent1>
      <a:accent2>
        <a:srgbClr val="FF530D"/>
      </a:accent2>
      <a:accent3>
        <a:srgbClr val="38384C"/>
      </a:accent3>
      <a:accent4>
        <a:srgbClr val="C4C4C4"/>
      </a:accent4>
      <a:accent5>
        <a:srgbClr val="5F5F5F"/>
      </a:accent5>
      <a:accent6>
        <a:srgbClr val="FFFFFF"/>
      </a:accent6>
      <a:hlink>
        <a:srgbClr val="FF530D"/>
      </a:hlink>
      <a:folHlink>
        <a:srgbClr val="C0C7BC"/>
      </a:folHlink>
    </a:clrScheme>
    <a:fontScheme name="Niestandardowy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E1F34-3529-4426-A078-C7950E80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%5bWRO%5d-system_color_aktywizacja</Template>
  <TotalTime>10</TotalTime>
  <Pages>2</Pages>
  <Words>379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FPMiINR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Gremplewska</dc:creator>
  <cp:lastModifiedBy>magdag</cp:lastModifiedBy>
  <cp:revision>12</cp:revision>
  <cp:lastPrinted>2014-03-07T13:57:00Z</cp:lastPrinted>
  <dcterms:created xsi:type="dcterms:W3CDTF">2014-03-07T13:54:00Z</dcterms:created>
  <dcterms:modified xsi:type="dcterms:W3CDTF">2014-03-07T16:21:00Z</dcterms:modified>
</cp:coreProperties>
</file>